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9FC7E" w14:textId="77777777" w:rsidR="00621B82" w:rsidRDefault="00621B82" w:rsidP="00621B82">
      <w:pPr>
        <w:pStyle w:val="Standard-FeldfrFormulare"/>
        <w:jc w:val="right"/>
      </w:pPr>
      <w:r>
        <w:t>Datum:</w:t>
      </w:r>
      <w:r>
        <w:tab/>
      </w:r>
      <w:r>
        <w:tab/>
      </w:r>
      <w:r>
        <w:tab/>
      </w:r>
      <w:r>
        <w:tab/>
      </w:r>
    </w:p>
    <w:p w14:paraId="07B07F31" w14:textId="77777777" w:rsidR="00621B82" w:rsidRDefault="00621B82" w:rsidP="00621B82">
      <w:pPr>
        <w:pStyle w:val="Standrad-Fett"/>
      </w:pPr>
      <w:r>
        <w:t>Vergabestelle</w:t>
      </w:r>
    </w:p>
    <w:p w14:paraId="190C37DF" w14:textId="77777777" w:rsidR="00621B82" w:rsidRPr="009A290A" w:rsidRDefault="00621B82" w:rsidP="00621B82">
      <w:pPr>
        <w:pStyle w:val="Standard-FeldfrFormulare"/>
      </w:pPr>
    </w:p>
    <w:p w14:paraId="04C81AEA" w14:textId="77777777" w:rsidR="00621B82" w:rsidRPr="009A290A" w:rsidRDefault="00621B82" w:rsidP="00621B82">
      <w:pPr>
        <w:pStyle w:val="Standard-FeldfrFormulare"/>
      </w:pPr>
    </w:p>
    <w:p w14:paraId="0BBD3FA1" w14:textId="77777777" w:rsidR="00621B82" w:rsidRDefault="00621B82" w:rsidP="00621B82">
      <w:pPr>
        <w:pStyle w:val="Standard-FeldfrFormulare"/>
      </w:pPr>
    </w:p>
    <w:p w14:paraId="763EB4F0" w14:textId="77777777" w:rsidR="00621B82" w:rsidRPr="009A290A" w:rsidRDefault="00621B82" w:rsidP="00621B82">
      <w:pPr>
        <w:pStyle w:val="Standard-FeldfrFormulare"/>
      </w:pPr>
    </w:p>
    <w:p w14:paraId="5EB056E4" w14:textId="166B09DB" w:rsidR="00621B82" w:rsidRDefault="00621B82" w:rsidP="00621B82">
      <w:pPr>
        <w:pStyle w:val="Standard-FeldfrFormulare"/>
      </w:pPr>
    </w:p>
    <w:p w14:paraId="2365D5A6" w14:textId="77777777" w:rsidR="008F34A0" w:rsidRDefault="008F34A0" w:rsidP="00621B82">
      <w:pPr>
        <w:pStyle w:val="Standard-FeldfrFormulare"/>
      </w:pPr>
    </w:p>
    <w:p w14:paraId="2E0264D6" w14:textId="77777777" w:rsidR="00621B82" w:rsidRPr="009A290A" w:rsidRDefault="00621B82" w:rsidP="00A579DB">
      <w:pPr>
        <w:pStyle w:val="Standard-FeldfrFormulare"/>
      </w:pPr>
    </w:p>
    <w:p w14:paraId="0D831F4A" w14:textId="77777777" w:rsidR="0014243D" w:rsidRDefault="0014243D" w:rsidP="0014243D">
      <w:pPr>
        <w:pStyle w:val="Standrad-Fett"/>
      </w:pPr>
      <w:r>
        <w:t>Empfänger</w:t>
      </w:r>
    </w:p>
    <w:p w14:paraId="47F48300" w14:textId="4E5768DD" w:rsidR="0014243D" w:rsidRPr="00843549" w:rsidRDefault="0014243D" w:rsidP="00843549">
      <w:pPr>
        <w:pStyle w:val="Standard-FeldfrFormulare"/>
      </w:pPr>
    </w:p>
    <w:p w14:paraId="0A5ECD51" w14:textId="14C218E6" w:rsidR="00843549" w:rsidRDefault="00843549" w:rsidP="00843549">
      <w:pPr>
        <w:pStyle w:val="Standard-FeldfrFormulare"/>
      </w:pPr>
    </w:p>
    <w:p w14:paraId="7541EFFD" w14:textId="77777777" w:rsidR="008F34A0" w:rsidRPr="00843549" w:rsidRDefault="008F34A0" w:rsidP="00843549">
      <w:pPr>
        <w:pStyle w:val="Standard-FeldfrFormulare"/>
      </w:pPr>
    </w:p>
    <w:p w14:paraId="3659D2C2" w14:textId="42678A04" w:rsidR="00843549" w:rsidRPr="00843549" w:rsidRDefault="00843549" w:rsidP="00843549">
      <w:pPr>
        <w:pStyle w:val="Standard-FeldfrFormulare"/>
      </w:pPr>
    </w:p>
    <w:p w14:paraId="1926979E" w14:textId="3F526415" w:rsidR="00843549" w:rsidRDefault="00843549" w:rsidP="00843549">
      <w:pPr>
        <w:pStyle w:val="Standard-FeldfrFormulare"/>
      </w:pPr>
    </w:p>
    <w:p w14:paraId="56D6417C" w14:textId="77777777" w:rsidR="00843549" w:rsidRPr="00843549" w:rsidRDefault="00843549" w:rsidP="00843549">
      <w:pPr>
        <w:pStyle w:val="Standard-FeldfrFormulare"/>
      </w:pPr>
    </w:p>
    <w:p w14:paraId="3564911A" w14:textId="77777777" w:rsidR="00843549" w:rsidRPr="00843549" w:rsidRDefault="00843549" w:rsidP="00A579DB">
      <w:pPr>
        <w:pStyle w:val="Standard-FeldfrFormulare"/>
      </w:pPr>
    </w:p>
    <w:bookmarkStart w:id="0" w:name="_Hlk215131177" w:displacedByCustomXml="next"/>
    <w:sdt>
      <w:sdtPr>
        <w:alias w:val="axesPDF - Layout-Tabelle"/>
        <w:tag w:val="axesPDF:ID:Table:028820c7-3ab9-4530-87fd-f49cb1cd259d"/>
        <w:id w:val="-971280253"/>
        <w:placeholder>
          <w:docPart w:val="DefaultPlaceholder_-1854013440"/>
        </w:placeholder>
      </w:sdtPr>
      <w:sdtEndPr/>
      <w:sdtContent>
        <w:tbl>
          <w:tblPr>
            <w:tblStyle w:val="Tabellenraster1"/>
            <w:tblW w:w="9351" w:type="dxa"/>
            <w:tblLook w:val="04A0" w:firstRow="1" w:lastRow="0" w:firstColumn="1" w:lastColumn="0" w:noHBand="0" w:noVBand="1"/>
            <w:tblDescription w:val="Grunddaten der Vergabe"/>
          </w:tblPr>
          <w:tblGrid>
            <w:gridCol w:w="4815"/>
            <w:gridCol w:w="4536"/>
          </w:tblGrid>
          <w:tr w:rsidR="0014243D" w:rsidRPr="00647F56" w14:paraId="7F262772" w14:textId="77777777" w:rsidTr="00843549">
            <w:trPr>
              <w:trHeight w:val="699"/>
              <w:tblHeader/>
            </w:trPr>
            <w:tc>
              <w:tcPr>
                <w:tcW w:w="4815" w:type="dxa"/>
              </w:tcPr>
              <w:p w14:paraId="101BBABF" w14:textId="42A04245" w:rsidR="0014243D" w:rsidRPr="00647F56" w:rsidRDefault="0014243D" w:rsidP="00843549">
                <w:pPr>
                  <w:pStyle w:val="Standard-BeschriftungManahmedaten"/>
                </w:pPr>
                <w:r w:rsidRPr="00647F56">
                  <w:t>Vergabenummer</w:t>
                </w:r>
              </w:p>
            </w:tc>
            <w:tc>
              <w:tcPr>
                <w:tcW w:w="4536" w:type="dxa"/>
                <w:tcBorders>
                  <w:bottom w:val="single" w:sz="4" w:space="0" w:color="auto"/>
                </w:tcBorders>
              </w:tcPr>
              <w:p w14:paraId="12D7E2D8" w14:textId="77777777" w:rsidR="0014243D" w:rsidRPr="00647F56" w:rsidRDefault="0014243D" w:rsidP="00843549">
                <w:pPr>
                  <w:pStyle w:val="Standard-BeschriftungManahmedaten"/>
                </w:pPr>
                <w:proofErr w:type="spellStart"/>
                <w:r w:rsidRPr="00647F56">
                  <w:t>Maßnahmenummer</w:t>
                </w:r>
                <w:proofErr w:type="spellEnd"/>
              </w:p>
            </w:tc>
          </w:tr>
          <w:tr w:rsidR="0014243D" w:rsidRPr="00647F56" w14:paraId="044BE698" w14:textId="77777777" w:rsidTr="00843549">
            <w:trPr>
              <w:trHeight w:val="1395"/>
            </w:trPr>
            <w:tc>
              <w:tcPr>
                <w:tcW w:w="9351" w:type="dxa"/>
                <w:gridSpan w:val="2"/>
              </w:tcPr>
              <w:p w14:paraId="75C43C58" w14:textId="079AB00B" w:rsidR="0014243D" w:rsidRPr="00647F56" w:rsidRDefault="009372BF" w:rsidP="00843549">
                <w:pPr>
                  <w:pStyle w:val="Standard-BeschriftungManahmedaten"/>
                </w:pPr>
                <w:r>
                  <w:t>M</w:t>
                </w:r>
                <w:r w:rsidR="0014243D" w:rsidRPr="00647F56">
                  <w:t>aßnahme</w:t>
                </w:r>
              </w:p>
            </w:tc>
          </w:tr>
          <w:tr w:rsidR="0014243D" w:rsidRPr="00647F56" w14:paraId="4049C6C8" w14:textId="77777777" w:rsidTr="00843549">
            <w:trPr>
              <w:trHeight w:val="705"/>
            </w:trPr>
            <w:tc>
              <w:tcPr>
                <w:tcW w:w="9351" w:type="dxa"/>
                <w:gridSpan w:val="2"/>
              </w:tcPr>
              <w:p w14:paraId="6EDA1AF9" w14:textId="3004C903" w:rsidR="0014243D" w:rsidRPr="00647F56" w:rsidRDefault="0014243D" w:rsidP="00843549">
                <w:pPr>
                  <w:pStyle w:val="Standard-BeschriftungManahmedaten"/>
                </w:pPr>
                <w:r w:rsidRPr="00647F56">
                  <w:t>Leistung/CPV</w:t>
                </w:r>
              </w:p>
            </w:tc>
          </w:tr>
        </w:tbl>
      </w:sdtContent>
    </w:sdt>
    <w:bookmarkEnd w:id="0"/>
    <w:p w14:paraId="5EA52638" w14:textId="221551B6" w:rsidR="00A66F47" w:rsidRPr="007E0D76" w:rsidRDefault="00F37358" w:rsidP="00A66F47">
      <w:pPr>
        <w:pStyle w:val="berschrift1"/>
        <w:suppressAutoHyphens/>
      </w:pPr>
      <w:r>
        <w:t>Angebotsanfrage</w:t>
      </w:r>
    </w:p>
    <w:bookmarkStart w:id="1" w:name="_Hlk219957611" w:displacedByCustomXml="next"/>
    <w:sdt>
      <w:sdtPr>
        <w:rPr>
          <w:b w:val="0"/>
        </w:rPr>
        <w:alias w:val="axesPDF - Layout-Tabelle"/>
        <w:tag w:val="axesPDF:ID:Table:806d7db0-e517-4d0e-8faf-4f5f1bed787a"/>
        <w:id w:val="-875003050"/>
        <w:placeholder>
          <w:docPart w:val="DefaultPlaceholder_-1854013440"/>
        </w:placeholder>
      </w:sdtPr>
      <w:sdtEndPr/>
      <w:sdtContent>
        <w:tbl>
          <w:tblPr>
            <w:tblStyle w:val="Tabellenraster"/>
            <w:tblW w:w="9351" w:type="dxa"/>
            <w:tblLook w:val="04A0" w:firstRow="1" w:lastRow="0" w:firstColumn="1" w:lastColumn="0" w:noHBand="0" w:noVBand="1"/>
            <w:tblDescription w:val="Informationen über die Vergabeart"/>
          </w:tblPr>
          <w:tblGrid>
            <w:gridCol w:w="9351"/>
          </w:tblGrid>
          <w:tr w:rsidR="00843549" w14:paraId="7BB31B8A" w14:textId="77777777" w:rsidTr="00367564">
            <w:trPr>
              <w:trHeight w:val="415"/>
            </w:trPr>
            <w:tc>
              <w:tcPr>
                <w:tcW w:w="9351" w:type="dxa"/>
              </w:tcPr>
              <w:p w14:paraId="5D9A18B7" w14:textId="6B8AD38A" w:rsidR="00843549" w:rsidRPr="00367564" w:rsidRDefault="0025467D" w:rsidP="007C0FE9">
                <w:pPr>
                  <w:pStyle w:val="Standard-BeschriftungManahmedaten"/>
                  <w:rPr>
                    <w:rStyle w:val="HervorhebungFett"/>
                  </w:rPr>
                </w:pPr>
                <w:r>
                  <w:t>Auftrags</w:t>
                </w:r>
                <w:r w:rsidRPr="00367564">
                  <w:t>art</w:t>
                </w:r>
              </w:p>
            </w:tc>
          </w:tr>
          <w:tr w:rsidR="00843549" w14:paraId="7394169D" w14:textId="77777777" w:rsidTr="007C0FE9">
            <w:tc>
              <w:tcPr>
                <w:tcW w:w="9351" w:type="dxa"/>
              </w:tcPr>
              <w:p w14:paraId="21346F07" w14:textId="11AB4F1E" w:rsidR="00A04559" w:rsidRPr="001D67A5" w:rsidRDefault="00F37358" w:rsidP="00A579DB">
                <w:r>
                  <w:t xml:space="preserve">Direktauftrag </w:t>
                </w:r>
              </w:p>
            </w:tc>
          </w:tr>
          <w:tr w:rsidR="00843549" w14:paraId="5E1107B3" w14:textId="77777777" w:rsidTr="007C0FE9">
            <w:tc>
              <w:tcPr>
                <w:tcW w:w="9351" w:type="dxa"/>
                <w:vAlign w:val="center"/>
              </w:tcPr>
              <w:p w14:paraId="13347249" w14:textId="77777777" w:rsidR="00843549" w:rsidRDefault="00843549" w:rsidP="00A579DB">
                <w:r w:rsidRPr="000E6079">
                  <w:t>Ablauf der Angebotsfrist</w:t>
                </w:r>
                <w:r>
                  <w:t xml:space="preserve">: </w:t>
                </w:r>
                <w:r w:rsidRPr="000E6079">
                  <w:t>Datum</w:t>
                </w:r>
                <w:r w:rsidRPr="000E6079">
                  <w:tab/>
                </w:r>
                <w:r w:rsidRPr="000E6079">
                  <w:tab/>
                </w:r>
                <w:r w:rsidRPr="000E6079">
                  <w:tab/>
                </w:r>
                <w:r w:rsidRPr="000E6079">
                  <w:tab/>
                  <w:t xml:space="preserve">Uhrzeit </w:t>
                </w:r>
              </w:p>
            </w:tc>
          </w:tr>
          <w:tr w:rsidR="00843549" w14:paraId="05B40E47" w14:textId="77777777" w:rsidTr="007C0FE9">
            <w:tc>
              <w:tcPr>
                <w:tcW w:w="9351" w:type="dxa"/>
              </w:tcPr>
              <w:p w14:paraId="4E614C2C" w14:textId="728126D9" w:rsidR="00843549" w:rsidRDefault="00843549" w:rsidP="00C7460E">
                <w:r>
                  <w:t>Binde</w:t>
                </w:r>
                <w:r w:rsidRPr="008F6547">
                  <w:t>frist endet am</w:t>
                </w:r>
                <w:r>
                  <w:t>:</w:t>
                </w:r>
              </w:p>
            </w:tc>
          </w:tr>
          <w:bookmarkEnd w:id="1"/>
        </w:tbl>
      </w:sdtContent>
    </w:sdt>
    <w:p w14:paraId="6FCB2B6F" w14:textId="77777777" w:rsidR="00E3712F" w:rsidRDefault="00E3712F" w:rsidP="007528D3">
      <w:pPr>
        <w:pStyle w:val="Standrad-Fett"/>
      </w:pPr>
    </w:p>
    <w:p w14:paraId="35966565" w14:textId="77777777" w:rsidR="00E3712F" w:rsidRDefault="00E3712F" w:rsidP="002A274E">
      <w:pPr>
        <w:pStyle w:val="Standard-FeldfrFormulareeingerckt"/>
      </w:pPr>
      <w:r>
        <w:br w:type="page"/>
      </w:r>
    </w:p>
    <w:p w14:paraId="39853CE5" w14:textId="77777777" w:rsidR="00F37358" w:rsidRDefault="00F37358" w:rsidP="00F37358">
      <w:r>
        <w:lastRenderedPageBreak/>
        <w:t>Sehr geehrte Damen und Herren,</w:t>
      </w:r>
    </w:p>
    <w:p w14:paraId="19CBDF8B" w14:textId="77777777" w:rsidR="00590ECE" w:rsidRDefault="0081010B" w:rsidP="00F37358">
      <w:r>
        <w:t>e</w:t>
      </w:r>
      <w:r w:rsidRPr="0081010B">
        <w:t>s ist beabsichtigt, die in beigefügte</w:t>
      </w:r>
      <w:r w:rsidR="00590ECE">
        <w:t>n Unterlagen</w:t>
      </w:r>
      <w:r w:rsidRPr="0081010B">
        <w:t xml:space="preserve"> bezeichneten </w:t>
      </w:r>
      <w:r w:rsidR="00590ECE">
        <w:t>L</w:t>
      </w:r>
      <w:r w:rsidRPr="0081010B">
        <w:t>eistungen im Namen und für Rechnung</w:t>
      </w:r>
    </w:p>
    <w:p w14:paraId="1530AEDE" w14:textId="77777777" w:rsidR="00590ECE" w:rsidRDefault="00590ECE" w:rsidP="00A579DB">
      <w:pPr>
        <w:pStyle w:val="Standard-FeldfrFormulare"/>
      </w:pPr>
    </w:p>
    <w:p w14:paraId="32B679A3" w14:textId="77777777" w:rsidR="00590ECE" w:rsidRDefault="00590ECE" w:rsidP="00A579DB">
      <w:pPr>
        <w:pStyle w:val="Standard-FeldfrFormulare"/>
      </w:pPr>
    </w:p>
    <w:p w14:paraId="4B70C84A" w14:textId="64A9F3B3" w:rsidR="00590ECE" w:rsidRDefault="00590ECE" w:rsidP="005C12D7">
      <w:pPr>
        <w:pStyle w:val="Standard-FeldfrFormulare"/>
      </w:pPr>
    </w:p>
    <w:p w14:paraId="66F6F537" w14:textId="43F87B97" w:rsidR="005C12D7" w:rsidRDefault="005C12D7" w:rsidP="005C12D7">
      <w:pPr>
        <w:pStyle w:val="Standard-FeldfrFormulare"/>
      </w:pPr>
    </w:p>
    <w:p w14:paraId="2EAA3742" w14:textId="7DA0C534" w:rsidR="005C12D7" w:rsidRDefault="005C12D7" w:rsidP="00A579DB">
      <w:pPr>
        <w:pStyle w:val="Standard-FeldfrFormulare"/>
      </w:pPr>
    </w:p>
    <w:p w14:paraId="1BBA4551" w14:textId="77777777" w:rsidR="008F34A0" w:rsidRDefault="008F34A0" w:rsidP="00A579DB">
      <w:pPr>
        <w:pStyle w:val="Standard-FeldfrFormulare"/>
      </w:pPr>
    </w:p>
    <w:p w14:paraId="4DC6F8B9" w14:textId="49A30ED8" w:rsidR="00590ECE" w:rsidRDefault="00590ECE" w:rsidP="00F37358">
      <w:r>
        <w:t xml:space="preserve">zu </w:t>
      </w:r>
      <w:r w:rsidR="001E27D0">
        <w:t>beauftragen</w:t>
      </w:r>
      <w:r>
        <w:t>.</w:t>
      </w:r>
      <w:r w:rsidR="00C61212">
        <w:t xml:space="preserve"> </w:t>
      </w:r>
      <w:r>
        <w:t>Es wird</w:t>
      </w:r>
      <w:r w:rsidR="00F37358">
        <w:t xml:space="preserve"> um ein Angebot über </w:t>
      </w:r>
    </w:p>
    <w:bookmarkStart w:id="2" w:name="_Hlk238209319"/>
    <w:p w14:paraId="4E26C1DC" w14:textId="5EF75619" w:rsidR="00590ECE" w:rsidRDefault="00A7545E" w:rsidP="002130F3">
      <w:pPr>
        <w:pStyle w:val="Kontrollkstchen1"/>
      </w:pPr>
      <w:r w:rsidRPr="00A06BFA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06BFA">
        <w:instrText xml:space="preserve"> FORMCHECKBOX </w:instrText>
      </w:r>
      <w:r w:rsidR="009E6961">
        <w:fldChar w:fldCharType="separate"/>
      </w:r>
      <w:r w:rsidRPr="00A06BFA">
        <w:fldChar w:fldCharType="end"/>
      </w:r>
      <w:r>
        <w:t xml:space="preserve"> </w:t>
      </w:r>
      <w:bookmarkEnd w:id="2"/>
      <w:r w:rsidR="00F37358">
        <w:t>Bauleistungen</w:t>
      </w:r>
      <w:r w:rsidR="002E4C25">
        <w:t xml:space="preserve">, </w:t>
      </w:r>
    </w:p>
    <w:p w14:paraId="463534B8" w14:textId="403D9671" w:rsidR="00590ECE" w:rsidRDefault="00A7545E" w:rsidP="002130F3">
      <w:pPr>
        <w:pStyle w:val="Kontrollkstchen1"/>
      </w:pPr>
      <w:r w:rsidRPr="00A06BFA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06BFA">
        <w:instrText xml:space="preserve"> FORMCHECKBOX </w:instrText>
      </w:r>
      <w:r w:rsidR="009E6961">
        <w:fldChar w:fldCharType="separate"/>
      </w:r>
      <w:r w:rsidRPr="00A06BFA">
        <w:fldChar w:fldCharType="end"/>
      </w:r>
      <w:r>
        <w:t xml:space="preserve"> </w:t>
      </w:r>
      <w:r w:rsidR="00F37358">
        <w:t>Liefer- oder gewerbliche Dienstleistungen</w:t>
      </w:r>
      <w:r w:rsidR="002E4C25">
        <w:t xml:space="preserve"> bzw. </w:t>
      </w:r>
    </w:p>
    <w:p w14:paraId="1E936C40" w14:textId="15C153B5" w:rsidR="00590ECE" w:rsidRDefault="00A7545E" w:rsidP="002130F3">
      <w:pPr>
        <w:pStyle w:val="Kontrollkstchen1"/>
      </w:pPr>
      <w:r w:rsidRPr="00A06BFA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06BFA">
        <w:instrText xml:space="preserve"> FORMCHECKBOX </w:instrText>
      </w:r>
      <w:r w:rsidR="009E6961">
        <w:fldChar w:fldCharType="separate"/>
      </w:r>
      <w:r w:rsidRPr="00A06BFA">
        <w:fldChar w:fldCharType="end"/>
      </w:r>
      <w:r w:rsidR="00590ECE">
        <w:t xml:space="preserve"> </w:t>
      </w:r>
      <w:r w:rsidR="002E4C25">
        <w:t xml:space="preserve">Freiberufliche Leistungen </w:t>
      </w:r>
    </w:p>
    <w:p w14:paraId="453E8DCE" w14:textId="48B9E502" w:rsidR="00F37358" w:rsidRDefault="002E4C25" w:rsidP="00F37358">
      <w:r>
        <w:t>gebeten</w:t>
      </w:r>
      <w:r w:rsidR="00F37358">
        <w:t>. Wir behalten uns dabei vor, auch von anderen Unternehmen entsprechende Angebote einzuholen.</w:t>
      </w:r>
    </w:p>
    <w:p w14:paraId="40CC1F4C" w14:textId="1BEFD964" w:rsidR="00F37358" w:rsidRDefault="00F37358" w:rsidP="00F37358">
      <w:r w:rsidRPr="009F4B86">
        <w:rPr>
          <w:u w:val="single"/>
        </w:rPr>
        <w:t>Bitte beachten Sie folgenden wichtigen Hinweis</w:t>
      </w:r>
      <w:r>
        <w:t>: Falls Sie ein Angebot auf diese Aufforderung abgeben, gilt: Ihr Angebot schließt alle nachfolgend dargestellten Vertragsbedingungen und Vertragsbestandteile ein, soweit Sie dem in Ihrem Angebot nicht ausdrücklich widersprechen</w:t>
      </w:r>
    </w:p>
    <w:p w14:paraId="421B76B0" w14:textId="52B42E82" w:rsidR="00F37358" w:rsidRDefault="00F37358" w:rsidP="00F37358">
      <w:pPr>
        <w:pStyle w:val="berschrift2"/>
      </w:pPr>
      <w:r w:rsidRPr="00F37358">
        <w:t>Beschreibung der zu erbringenden Leistung</w:t>
      </w:r>
    </w:p>
    <w:p w14:paraId="65691614" w14:textId="24080C27" w:rsidR="00F37358" w:rsidRDefault="00F37358" w:rsidP="002A274E">
      <w:pPr>
        <w:pStyle w:val="Standard-FeldfrFormulareeingerckt"/>
      </w:pPr>
    </w:p>
    <w:p w14:paraId="63C6F774" w14:textId="630FFB53" w:rsidR="001B3BB1" w:rsidRDefault="001B3BB1" w:rsidP="002A274E">
      <w:pPr>
        <w:pStyle w:val="Standard-FeldfrFormulareeingerckt"/>
      </w:pPr>
    </w:p>
    <w:p w14:paraId="7729855A" w14:textId="3A577C37" w:rsidR="001B3BB1" w:rsidRDefault="001B3BB1" w:rsidP="002A274E">
      <w:pPr>
        <w:pStyle w:val="Standard-FeldfrFormulareeingerckt"/>
      </w:pPr>
    </w:p>
    <w:p w14:paraId="4945246B" w14:textId="7C92FFEC" w:rsidR="007B2DC0" w:rsidRDefault="007B2DC0" w:rsidP="002A274E">
      <w:pPr>
        <w:pStyle w:val="Standard-FeldfrFormulareeingerckt"/>
      </w:pPr>
    </w:p>
    <w:p w14:paraId="2E7105E2" w14:textId="77777777" w:rsidR="007B2DC0" w:rsidRDefault="007B2DC0" w:rsidP="002A274E">
      <w:pPr>
        <w:pStyle w:val="Standard-FeldfrFormulareeingerckt"/>
      </w:pPr>
    </w:p>
    <w:p w14:paraId="6B979826" w14:textId="31B4C8BD" w:rsidR="00F37358" w:rsidRDefault="00F37358" w:rsidP="002A274E">
      <w:pPr>
        <w:pStyle w:val="Standard-FeldfrFormulareeingerckt"/>
      </w:pPr>
    </w:p>
    <w:p w14:paraId="7F85D9E4" w14:textId="4D04FADC" w:rsidR="00F37358" w:rsidRDefault="00F37358" w:rsidP="002A274E">
      <w:pPr>
        <w:pStyle w:val="Standard-FeldfrFormulareeingerckt"/>
      </w:pPr>
    </w:p>
    <w:p w14:paraId="5318ADA7" w14:textId="74CAB070" w:rsidR="00F37358" w:rsidRDefault="00F37358" w:rsidP="002A274E">
      <w:pPr>
        <w:pStyle w:val="Standard-FeldfrFormulareeingerckt"/>
      </w:pPr>
    </w:p>
    <w:p w14:paraId="1EDFB18D" w14:textId="0EEDC49C" w:rsidR="00F37358" w:rsidRDefault="00F37358" w:rsidP="0017145A">
      <w:pPr>
        <w:pStyle w:val="Standard-Inhaltstexteingerckt"/>
      </w:pPr>
      <w:r w:rsidRPr="00F37358">
        <w:t>Weitere Einzelheiten der zu erbringenden Leistung und Rahmenbedingungen können folgenden beigefügten Unterlagen entnommen werden:</w:t>
      </w:r>
    </w:p>
    <w:p w14:paraId="40E2954D" w14:textId="7931E709" w:rsidR="00F37358" w:rsidRDefault="00F37358" w:rsidP="0017145A">
      <w:pPr>
        <w:pStyle w:val="Kontrollkstchen1Links1"/>
      </w:pPr>
      <w:r w:rsidRPr="00A06BFA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06BFA">
        <w:instrText xml:space="preserve"> FORMCHECKBOX </w:instrText>
      </w:r>
      <w:r w:rsidR="009E6961">
        <w:fldChar w:fldCharType="separate"/>
      </w:r>
      <w:r w:rsidRPr="00A06BFA">
        <w:fldChar w:fldCharType="end"/>
      </w:r>
      <w:r w:rsidR="00A74174">
        <w:t xml:space="preserve"> </w:t>
      </w:r>
    </w:p>
    <w:bookmarkStart w:id="3" w:name="_Hlk238545878"/>
    <w:p w14:paraId="4F8685A3" w14:textId="0A793C3C" w:rsidR="00F37358" w:rsidRDefault="00F37358" w:rsidP="0017145A">
      <w:pPr>
        <w:pStyle w:val="Kontrollkstchen1Links1"/>
      </w:pPr>
      <w:r w:rsidRPr="00A06BFA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06BFA">
        <w:instrText xml:space="preserve"> FORMCHECKBOX </w:instrText>
      </w:r>
      <w:r w:rsidR="009E6961">
        <w:fldChar w:fldCharType="separate"/>
      </w:r>
      <w:r w:rsidRPr="00A06BFA">
        <w:fldChar w:fldCharType="end"/>
      </w:r>
      <w:bookmarkEnd w:id="3"/>
      <w:r w:rsidR="00A74174">
        <w:t xml:space="preserve"> </w:t>
      </w:r>
    </w:p>
    <w:p w14:paraId="76C18FCF" w14:textId="680875ED" w:rsidR="00F37358" w:rsidRDefault="00F37358" w:rsidP="0017145A">
      <w:pPr>
        <w:pStyle w:val="Kontrollkstchen1Links1"/>
      </w:pPr>
      <w:r w:rsidRPr="00A06BFA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06BFA">
        <w:instrText xml:space="preserve"> FORMCHECKBOX </w:instrText>
      </w:r>
      <w:r w:rsidR="009E6961">
        <w:fldChar w:fldCharType="separate"/>
      </w:r>
      <w:r w:rsidRPr="00A06BFA">
        <w:fldChar w:fldCharType="end"/>
      </w:r>
      <w:r w:rsidR="00A74174">
        <w:t xml:space="preserve"> </w:t>
      </w:r>
    </w:p>
    <w:p w14:paraId="38C035F4" w14:textId="03779697" w:rsidR="005C12D7" w:rsidRDefault="005C12D7" w:rsidP="005D16B9">
      <w:pPr>
        <w:rPr>
          <w:rFonts w:eastAsia="Times New Roman" w:cs="Times New Roman"/>
          <w:szCs w:val="20"/>
        </w:rPr>
      </w:pPr>
      <w:r>
        <w:br w:type="page"/>
      </w:r>
    </w:p>
    <w:p w14:paraId="531941C8" w14:textId="4E8895DA" w:rsidR="00F37358" w:rsidRDefault="00283030" w:rsidP="00283030">
      <w:pPr>
        <w:pStyle w:val="berschrift2"/>
      </w:pPr>
      <w:r w:rsidRPr="00283030">
        <w:lastRenderedPageBreak/>
        <w:t>Inhalt des von Ihnen einzureichenden Angebots</w:t>
      </w:r>
    </w:p>
    <w:p w14:paraId="68E9AF19" w14:textId="3CFC1F90" w:rsidR="00283030" w:rsidRDefault="00283030" w:rsidP="00283030">
      <w:pPr>
        <w:pStyle w:val="berschrift3"/>
      </w:pPr>
      <w:r>
        <w:t>Unterlagen</w:t>
      </w:r>
    </w:p>
    <w:p w14:paraId="2F539B0D" w14:textId="602F0030" w:rsidR="00283030" w:rsidRDefault="00283030" w:rsidP="00283030">
      <w:pPr>
        <w:pStyle w:val="Standard-Inhaltstexteingerckt"/>
      </w:pPr>
      <w:r w:rsidRPr="00283030">
        <w:t>Bitte reichen Sie ein Angebot ein, das den unter Ziff. 1 dargestellten Leistungsumfang sowie die hierfür geforderte Vergütung (einschließlich aller Nebenkosten, Steuern, Abgaben etc.) beinhaltet.</w:t>
      </w:r>
    </w:p>
    <w:p w14:paraId="2DD93512" w14:textId="23198FD6" w:rsidR="00283030" w:rsidRDefault="00283030" w:rsidP="005D16B9">
      <w:pPr>
        <w:pStyle w:val="Kontrollkstchen1Links1"/>
      </w:pPr>
      <w: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instrText xml:space="preserve"> FORMCHECKBOX </w:instrText>
      </w:r>
      <w:r w:rsidR="009E6961">
        <w:fldChar w:fldCharType="separate"/>
      </w:r>
      <w:r>
        <w:fldChar w:fldCharType="end"/>
      </w:r>
      <w:r>
        <w:tab/>
      </w:r>
      <w:r w:rsidR="0025467D">
        <w:t xml:space="preserve">IV </w:t>
      </w:r>
      <w:r w:rsidRPr="00283030">
        <w:t xml:space="preserve">2130 </w:t>
      </w:r>
      <w:r w:rsidR="0025467D">
        <w:t>F</w:t>
      </w:r>
      <w:r w:rsidRPr="00283030">
        <w:t xml:space="preserve">/ </w:t>
      </w:r>
      <w:r w:rsidR="0025467D">
        <w:t xml:space="preserve">V </w:t>
      </w:r>
      <w:r w:rsidRPr="005D16B9">
        <w:t>2130</w:t>
      </w:r>
      <w:r w:rsidR="0025467D">
        <w:t xml:space="preserve"> F</w:t>
      </w:r>
      <w:r w:rsidRPr="00283030">
        <w:t xml:space="preserve"> </w:t>
      </w:r>
      <w:r w:rsidR="001C2A3B">
        <w:t>/ Wirt-213-D</w:t>
      </w:r>
      <w:r w:rsidR="00AC6787">
        <w:t xml:space="preserve"> </w:t>
      </w:r>
      <w:r w:rsidRPr="00283030">
        <w:t>Angebotsschreiben</w:t>
      </w:r>
    </w:p>
    <w:p w14:paraId="00D5B255" w14:textId="58F01AE7" w:rsidR="00283030" w:rsidRDefault="00283030" w:rsidP="00283030">
      <w:pPr>
        <w:pStyle w:val="Kontrollkstchen1Links1"/>
        <w:ind w:left="1418" w:hanging="709"/>
      </w:pPr>
      <w:r w:rsidRPr="00A06BFA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06BFA">
        <w:instrText xml:space="preserve"> FORMCHECKBOX </w:instrText>
      </w:r>
      <w:r w:rsidR="009E6961">
        <w:fldChar w:fldCharType="separate"/>
      </w:r>
      <w:r w:rsidRPr="00A06BFA">
        <w:fldChar w:fldCharType="end"/>
      </w:r>
      <w:r>
        <w:tab/>
        <w:t xml:space="preserve">Bitte verwenden Sie für Ihr Angebot das beigefügte Leistungsverzeichnis und tragen die geforderten </w:t>
      </w:r>
      <w:r w:rsidR="00590ECE">
        <w:t>A</w:t>
      </w:r>
      <w:r>
        <w:t>ngaben dort ein.</w:t>
      </w:r>
    </w:p>
    <w:p w14:paraId="6BC7D92B" w14:textId="385D7383" w:rsidR="00B32F08" w:rsidRDefault="00B32F08" w:rsidP="005D16B9">
      <w:pPr>
        <w:pStyle w:val="Standard-FeldfrFormulareeingerckt"/>
      </w:pPr>
      <w:r w:rsidRPr="00A06BFA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06BFA">
        <w:instrText xml:space="preserve"> FORMCHECKBOX </w:instrText>
      </w:r>
      <w:r w:rsidR="009E6961">
        <w:fldChar w:fldCharType="separate"/>
      </w:r>
      <w:r w:rsidRPr="00A06BFA">
        <w:fldChar w:fldCharType="end"/>
      </w:r>
      <w:r w:rsidR="00A74174">
        <w:tab/>
      </w:r>
    </w:p>
    <w:p w14:paraId="16827207" w14:textId="255D2214" w:rsidR="00D55170" w:rsidRDefault="00D55170" w:rsidP="00D55170">
      <w:pPr>
        <w:pStyle w:val="Kontrollkstchen1Links1"/>
        <w:ind w:left="1418" w:hanging="709"/>
      </w:pPr>
      <w:r w:rsidRPr="00A06BFA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06BFA">
        <w:instrText xml:space="preserve"> FORMCHECKBOX </w:instrText>
      </w:r>
      <w:r w:rsidR="009E6961">
        <w:fldChar w:fldCharType="separate"/>
      </w:r>
      <w:r w:rsidRPr="00A06BFA">
        <w:fldChar w:fldCharType="end"/>
      </w:r>
      <w:r>
        <w:tab/>
      </w:r>
    </w:p>
    <w:p w14:paraId="697A29AF" w14:textId="77777777" w:rsidR="0025467D" w:rsidRDefault="0025467D" w:rsidP="0025467D">
      <w:pPr>
        <w:pStyle w:val="Kontrollkstchen1Links1"/>
        <w:ind w:left="1418" w:hanging="709"/>
      </w:pPr>
      <w:r w:rsidRPr="00A06BFA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06BFA">
        <w:instrText xml:space="preserve"> FORMCHECKBOX </w:instrText>
      </w:r>
      <w:r w:rsidR="009E6961">
        <w:fldChar w:fldCharType="separate"/>
      </w:r>
      <w:r w:rsidRPr="00A06BFA">
        <w:fldChar w:fldCharType="end"/>
      </w:r>
      <w:r>
        <w:tab/>
      </w:r>
    </w:p>
    <w:p w14:paraId="6193A3A5" w14:textId="77777777" w:rsidR="0025467D" w:rsidRDefault="0025467D" w:rsidP="0025467D">
      <w:pPr>
        <w:pStyle w:val="Kontrollkstchen1Links1"/>
        <w:ind w:left="1418" w:hanging="709"/>
      </w:pPr>
      <w:r w:rsidRPr="00A06BFA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06BFA">
        <w:instrText xml:space="preserve"> FORMCHECKBOX </w:instrText>
      </w:r>
      <w:r w:rsidR="009E6961">
        <w:fldChar w:fldCharType="separate"/>
      </w:r>
      <w:r w:rsidRPr="00A06BFA">
        <w:fldChar w:fldCharType="end"/>
      </w:r>
      <w:r>
        <w:tab/>
      </w:r>
    </w:p>
    <w:p w14:paraId="3D426C19" w14:textId="606F0054" w:rsidR="00283030" w:rsidRDefault="00283030" w:rsidP="00FD1F19">
      <w:pPr>
        <w:pStyle w:val="berschrift3"/>
      </w:pPr>
      <w:r w:rsidRPr="00283030">
        <w:t>Termine und Fristen</w:t>
      </w:r>
    </w:p>
    <w:p w14:paraId="53F46D01" w14:textId="77777777" w:rsidR="00283030" w:rsidRDefault="00283030" w:rsidP="00283030">
      <w:pPr>
        <w:pStyle w:val="Standard-Inhaltstexteingerckt"/>
      </w:pPr>
      <w:r>
        <w:t>Termine und Fristen, die Gegenstand bzw. Grundlage Ihres Angebots sind:</w:t>
      </w:r>
    </w:p>
    <w:p w14:paraId="4D656C2B" w14:textId="1D04D183" w:rsidR="00283030" w:rsidRPr="00FC2690" w:rsidRDefault="00283030" w:rsidP="00FC2690">
      <w:pPr>
        <w:pStyle w:val="berschrift4"/>
      </w:pPr>
      <w:r w:rsidRPr="00FC2690">
        <w:t>Verbindliche Vertragsfristen:</w:t>
      </w:r>
    </w:p>
    <w:p w14:paraId="358C88DB" w14:textId="459EA62C" w:rsidR="00283030" w:rsidRDefault="00283030" w:rsidP="005D16B9">
      <w:pPr>
        <w:pStyle w:val="Kontrollkstchen1Links1"/>
      </w:pPr>
      <w:r w:rsidRPr="00A06BFA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06BFA">
        <w:instrText xml:space="preserve"> FORMCHECKBOX </w:instrText>
      </w:r>
      <w:r w:rsidR="009E6961">
        <w:fldChar w:fldCharType="separate"/>
      </w:r>
      <w:r w:rsidRPr="00A06BFA">
        <w:fldChar w:fldCharType="end"/>
      </w:r>
      <w:r w:rsidR="005C12D7">
        <w:t xml:space="preserve"> </w:t>
      </w:r>
      <w:r w:rsidRPr="00283030">
        <w:t xml:space="preserve">Beginn der </w:t>
      </w:r>
      <w:r w:rsidR="00590ECE">
        <w:t>Leistung</w:t>
      </w:r>
      <w:r w:rsidRPr="00283030">
        <w:t>:</w:t>
      </w:r>
      <w:r w:rsidR="002F0215">
        <w:tab/>
      </w:r>
    </w:p>
    <w:p w14:paraId="6B6B07B5" w14:textId="7259C6F0" w:rsidR="00283030" w:rsidRDefault="00283030" w:rsidP="005D16B9">
      <w:pPr>
        <w:pStyle w:val="Kontrollkstchen1Links1"/>
      </w:pPr>
      <w:r w:rsidRPr="00A06BFA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06BFA">
        <w:instrText xml:space="preserve"> FORMCHECKBOX </w:instrText>
      </w:r>
      <w:r w:rsidR="009E6961">
        <w:fldChar w:fldCharType="separate"/>
      </w:r>
      <w:r w:rsidRPr="00A06BFA">
        <w:fldChar w:fldCharType="end"/>
      </w:r>
      <w:r w:rsidR="00A74174">
        <w:t xml:space="preserve"> </w:t>
      </w:r>
      <w:r w:rsidRPr="00283030">
        <w:t>Vollendung der Leistung:</w:t>
      </w:r>
      <w:r w:rsidR="002F0215">
        <w:tab/>
      </w:r>
    </w:p>
    <w:p w14:paraId="5CE64AAE" w14:textId="35463041" w:rsidR="00283030" w:rsidRDefault="00283030" w:rsidP="00283030">
      <w:pPr>
        <w:pStyle w:val="berschrift4"/>
      </w:pPr>
      <w:r w:rsidRPr="00283030">
        <w:t>Sonstige, zu beachtende Termine und Fristen:</w:t>
      </w:r>
    </w:p>
    <w:p w14:paraId="4BA3A5E8" w14:textId="60B5FAA3" w:rsidR="00283030" w:rsidRDefault="00283030" w:rsidP="005D16B9">
      <w:pPr>
        <w:pStyle w:val="Standard-FeldfrFormulareeingerckt"/>
      </w:pPr>
    </w:p>
    <w:p w14:paraId="405D34ED" w14:textId="52C44FA6" w:rsidR="00283030" w:rsidRDefault="00283030" w:rsidP="005D16B9">
      <w:pPr>
        <w:pStyle w:val="Standard-FeldfrFormulareeingerckt"/>
      </w:pPr>
    </w:p>
    <w:p w14:paraId="50306E31" w14:textId="77777777" w:rsidR="00283030" w:rsidRDefault="00283030" w:rsidP="005D16B9">
      <w:pPr>
        <w:pStyle w:val="Standard-FeldfrFormulareeingerckt"/>
      </w:pPr>
    </w:p>
    <w:p w14:paraId="6EB58AA5" w14:textId="5102868E" w:rsidR="00283030" w:rsidRDefault="00283030" w:rsidP="00283030">
      <w:pPr>
        <w:pStyle w:val="berschrift2"/>
      </w:pPr>
      <w:r w:rsidRPr="00283030">
        <w:t>Weitere Bestandteile Ihres Angebots</w:t>
      </w:r>
    </w:p>
    <w:p w14:paraId="68F0C47C" w14:textId="21E7BDED" w:rsidR="00283030" w:rsidRDefault="00283030" w:rsidP="0017145A">
      <w:pPr>
        <w:pStyle w:val="Standard-Inhaltstexteingerckt"/>
      </w:pPr>
      <w:r w:rsidRPr="00283030">
        <w:t>Ihr Angebot schließt folgende weitere Bestandteile ein:</w:t>
      </w:r>
    </w:p>
    <w:p w14:paraId="77708046" w14:textId="0D7B128F" w:rsidR="00283030" w:rsidRDefault="00283030" w:rsidP="0017145A">
      <w:pPr>
        <w:pStyle w:val="Kontrollkstchen1Links1"/>
        <w:ind w:left="1418" w:hanging="709"/>
      </w:pPr>
      <w:r w:rsidRPr="00A06BFA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06BFA">
        <w:instrText xml:space="preserve"> FORMCHECKBOX </w:instrText>
      </w:r>
      <w:r w:rsidR="009E6961">
        <w:fldChar w:fldCharType="separate"/>
      </w:r>
      <w:r w:rsidRPr="00A06BFA">
        <w:fldChar w:fldCharType="end"/>
      </w:r>
      <w:r>
        <w:tab/>
      </w:r>
      <w:r w:rsidRPr="00283030">
        <w:t xml:space="preserve">Bei Bauleistungen die </w:t>
      </w:r>
      <w:r w:rsidR="00C044ED">
        <w:t>A</w:t>
      </w:r>
      <w:r w:rsidRPr="00283030">
        <w:t>llgemeinen Vertragsbedingungen für die Ausführung von Bauleistungen (VOB/B), Ausgabe 2016</w:t>
      </w:r>
    </w:p>
    <w:p w14:paraId="31F60606" w14:textId="665A3185" w:rsidR="00283030" w:rsidRDefault="00283030" w:rsidP="0017145A">
      <w:pPr>
        <w:pStyle w:val="Kontrollkstchen1Links1"/>
        <w:ind w:left="1418" w:hanging="709"/>
      </w:pPr>
      <w:r w:rsidRPr="00A06BFA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06BFA">
        <w:instrText xml:space="preserve"> FORMCHECKBOX </w:instrText>
      </w:r>
      <w:r w:rsidR="009E6961">
        <w:fldChar w:fldCharType="separate"/>
      </w:r>
      <w:r w:rsidRPr="00A06BFA">
        <w:fldChar w:fldCharType="end"/>
      </w:r>
      <w:r>
        <w:tab/>
      </w:r>
      <w:r w:rsidRPr="00283030">
        <w:t xml:space="preserve">Bei Liefer- und Dienstleistungen die </w:t>
      </w:r>
      <w:r w:rsidR="00C044ED">
        <w:t>A</w:t>
      </w:r>
      <w:r w:rsidRPr="00283030">
        <w:t>llgemeinen Vertragsbedingungen für die Ausführung von Leistungen (VOL/B), Ausgabe 2003</w:t>
      </w:r>
    </w:p>
    <w:p w14:paraId="021F177D" w14:textId="7291EDA1" w:rsidR="00283030" w:rsidRDefault="00283030" w:rsidP="0017145A">
      <w:pPr>
        <w:pStyle w:val="Kontrollkstchen1Links1"/>
        <w:ind w:left="1418" w:hanging="709"/>
      </w:pPr>
      <w:r w:rsidRPr="00A06BFA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06BFA">
        <w:instrText xml:space="preserve"> FORMCHECKBOX </w:instrText>
      </w:r>
      <w:r w:rsidR="009E6961">
        <w:fldChar w:fldCharType="separate"/>
      </w:r>
      <w:r w:rsidRPr="00A06BFA">
        <w:fldChar w:fldCharType="end"/>
      </w:r>
      <w:r>
        <w:tab/>
      </w:r>
      <w:r w:rsidR="00FC2690">
        <w:t xml:space="preserve">Bei Freiberuflichen Leistungen </w:t>
      </w:r>
      <w:r w:rsidR="00E60146">
        <w:t xml:space="preserve">die Allgemeinen Vertragsbestimmungen für den Hochbau </w:t>
      </w:r>
      <w:r w:rsidR="00FC2690">
        <w:t>(AVB Hochbau)</w:t>
      </w:r>
    </w:p>
    <w:p w14:paraId="7DD4D8DF" w14:textId="3D8D7B9C" w:rsidR="00801EEA" w:rsidRDefault="00283030" w:rsidP="0017145A">
      <w:pPr>
        <w:pStyle w:val="Kontrollkstchen1Links1"/>
        <w:ind w:left="1418" w:hanging="709"/>
      </w:pPr>
      <w:r w:rsidRPr="00A06BFA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06BFA">
        <w:instrText xml:space="preserve"> FORMCHECKBOX </w:instrText>
      </w:r>
      <w:r w:rsidR="009E6961">
        <w:fldChar w:fldCharType="separate"/>
      </w:r>
      <w:r w:rsidRPr="00A06BFA">
        <w:fldChar w:fldCharType="end"/>
      </w:r>
      <w:r>
        <w:tab/>
      </w:r>
      <w:r w:rsidR="0025467D">
        <w:t>Bei Freiberuflichen Leistungen die Allgemeinen Vertragsbestimmungen für den Ingenieurbau (AVB Ing)</w:t>
      </w:r>
      <w:r w:rsidR="00801EEA">
        <w:br w:type="page"/>
      </w:r>
    </w:p>
    <w:p w14:paraId="6990D845" w14:textId="77777777" w:rsidR="00283030" w:rsidRDefault="00283030" w:rsidP="0017145A">
      <w:pPr>
        <w:pStyle w:val="Kontrollkstchen1Links1"/>
      </w:pPr>
      <w:r w:rsidRPr="00A06BFA"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06BFA">
        <w:instrText xml:space="preserve"> FORMCHECKBOX </w:instrText>
      </w:r>
      <w:r w:rsidR="009E6961">
        <w:fldChar w:fldCharType="separate"/>
      </w:r>
      <w:r w:rsidRPr="00A06BFA">
        <w:fldChar w:fldCharType="end"/>
      </w:r>
      <w:r>
        <w:tab/>
      </w:r>
    </w:p>
    <w:bookmarkStart w:id="4" w:name="_Hlk237361120"/>
    <w:p w14:paraId="5E55194C" w14:textId="77777777" w:rsidR="00283030" w:rsidRDefault="00283030" w:rsidP="0017145A">
      <w:pPr>
        <w:pStyle w:val="Kontrollkstchen1Links1"/>
      </w:pPr>
      <w:r w:rsidRPr="00A06BFA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06BFA">
        <w:instrText xml:space="preserve"> FORMCHECKBOX </w:instrText>
      </w:r>
      <w:r w:rsidR="009E6961">
        <w:fldChar w:fldCharType="separate"/>
      </w:r>
      <w:r w:rsidRPr="00A06BFA">
        <w:fldChar w:fldCharType="end"/>
      </w:r>
      <w:r>
        <w:tab/>
      </w:r>
    </w:p>
    <w:bookmarkEnd w:id="4"/>
    <w:p w14:paraId="60990243" w14:textId="77777777" w:rsidR="0025467D" w:rsidRDefault="0025467D" w:rsidP="0017145A">
      <w:pPr>
        <w:pStyle w:val="Kontrollkstchen1Links1"/>
      </w:pPr>
      <w:r w:rsidRPr="00A06BFA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06BFA">
        <w:instrText xml:space="preserve"> FORMCHECKBOX </w:instrText>
      </w:r>
      <w:r w:rsidR="009E6961">
        <w:fldChar w:fldCharType="separate"/>
      </w:r>
      <w:r w:rsidRPr="00A06BFA">
        <w:fldChar w:fldCharType="end"/>
      </w:r>
      <w:r>
        <w:tab/>
      </w:r>
    </w:p>
    <w:p w14:paraId="68F8C12B" w14:textId="77777777" w:rsidR="0025467D" w:rsidRDefault="0025467D" w:rsidP="0017145A">
      <w:pPr>
        <w:pStyle w:val="Kontrollkstchen1Links1"/>
      </w:pPr>
      <w:r w:rsidRPr="00A06BFA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06BFA">
        <w:instrText xml:space="preserve"> FORMCHECKBOX </w:instrText>
      </w:r>
      <w:r w:rsidR="009E6961">
        <w:fldChar w:fldCharType="separate"/>
      </w:r>
      <w:r w:rsidRPr="00A06BFA">
        <w:fldChar w:fldCharType="end"/>
      </w:r>
      <w:r>
        <w:tab/>
      </w:r>
    </w:p>
    <w:p w14:paraId="2A177FFD" w14:textId="668D63F5" w:rsidR="0025467D" w:rsidRDefault="0025467D" w:rsidP="0017145A">
      <w:pPr>
        <w:pStyle w:val="Kontrollkstchen1Links1"/>
      </w:pPr>
      <w:r w:rsidRPr="00A06BFA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06BFA">
        <w:instrText xml:space="preserve"> FORMCHECKBOX </w:instrText>
      </w:r>
      <w:r w:rsidR="009E6961">
        <w:fldChar w:fldCharType="separate"/>
      </w:r>
      <w:r w:rsidRPr="00A06BFA">
        <w:fldChar w:fldCharType="end"/>
      </w:r>
      <w:r>
        <w:tab/>
      </w:r>
    </w:p>
    <w:p w14:paraId="49E7D639" w14:textId="77777777" w:rsidR="00801EEA" w:rsidRDefault="00801EEA" w:rsidP="00801EEA">
      <w:pPr>
        <w:pStyle w:val="Kontrollkstchen1Links1"/>
      </w:pPr>
      <w:r w:rsidRPr="00A06BFA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06BFA">
        <w:instrText xml:space="preserve"> FORMCHECKBOX </w:instrText>
      </w:r>
      <w:r w:rsidR="009E6961">
        <w:fldChar w:fldCharType="separate"/>
      </w:r>
      <w:r w:rsidRPr="00A06BFA">
        <w:fldChar w:fldCharType="end"/>
      </w:r>
      <w:r>
        <w:tab/>
      </w:r>
    </w:p>
    <w:p w14:paraId="5E123534" w14:textId="77777777" w:rsidR="00801EEA" w:rsidRDefault="00801EEA" w:rsidP="00801EEA">
      <w:pPr>
        <w:pStyle w:val="Kontrollkstchen1Links1"/>
      </w:pPr>
      <w:r w:rsidRPr="00A06BFA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06BFA">
        <w:instrText xml:space="preserve"> FORMCHECKBOX </w:instrText>
      </w:r>
      <w:r w:rsidR="009E6961">
        <w:fldChar w:fldCharType="separate"/>
      </w:r>
      <w:r w:rsidRPr="00A06BFA">
        <w:fldChar w:fldCharType="end"/>
      </w:r>
      <w:r>
        <w:tab/>
      </w:r>
    </w:p>
    <w:p w14:paraId="7B8FE653" w14:textId="77777777" w:rsidR="00801EEA" w:rsidRDefault="00801EEA" w:rsidP="00801EEA">
      <w:pPr>
        <w:pStyle w:val="Kontrollkstchen1Links1"/>
      </w:pPr>
      <w:r w:rsidRPr="00A06BFA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06BFA">
        <w:instrText xml:space="preserve"> FORMCHECKBOX </w:instrText>
      </w:r>
      <w:r w:rsidR="009E6961">
        <w:fldChar w:fldCharType="separate"/>
      </w:r>
      <w:r w:rsidRPr="00A06BFA">
        <w:fldChar w:fldCharType="end"/>
      </w:r>
      <w:r>
        <w:tab/>
      </w:r>
    </w:p>
    <w:p w14:paraId="5A840792" w14:textId="77777777" w:rsidR="00801EEA" w:rsidRDefault="00801EEA" w:rsidP="00801EEA">
      <w:pPr>
        <w:pStyle w:val="Kontrollkstchen1Links1"/>
      </w:pPr>
      <w:r w:rsidRPr="00A06BFA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06BFA">
        <w:instrText xml:space="preserve"> FORMCHECKBOX </w:instrText>
      </w:r>
      <w:r w:rsidR="009E6961">
        <w:fldChar w:fldCharType="separate"/>
      </w:r>
      <w:r w:rsidRPr="00A06BFA">
        <w:fldChar w:fldCharType="end"/>
      </w:r>
      <w:r>
        <w:tab/>
      </w:r>
    </w:p>
    <w:p w14:paraId="07AF62CF" w14:textId="77777777" w:rsidR="00AB7104" w:rsidRDefault="00AB7104" w:rsidP="00AB7104">
      <w:pPr>
        <w:pStyle w:val="Kontrollkstchen1Links1"/>
      </w:pPr>
      <w:r w:rsidRPr="00A06BFA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06BFA">
        <w:instrText xml:space="preserve"> FORMCHECKBOX </w:instrText>
      </w:r>
      <w:r w:rsidR="009E6961">
        <w:fldChar w:fldCharType="separate"/>
      </w:r>
      <w:r w:rsidRPr="00A06BFA">
        <w:fldChar w:fldCharType="end"/>
      </w:r>
      <w:r>
        <w:tab/>
      </w:r>
    </w:p>
    <w:p w14:paraId="35D6C931" w14:textId="77777777" w:rsidR="0025467D" w:rsidRDefault="0025467D" w:rsidP="007E0244">
      <w:pPr>
        <w:rPr>
          <w:highlight w:val="lightGray"/>
        </w:rPr>
      </w:pPr>
    </w:p>
    <w:p w14:paraId="091849D9" w14:textId="65BC9B05" w:rsidR="00EE551E" w:rsidRPr="0019687A" w:rsidRDefault="00EE551E" w:rsidP="00E3712F">
      <w:pPr>
        <w:pStyle w:val="berschrift2"/>
        <w:numPr>
          <w:ilvl w:val="1"/>
          <w:numId w:val="9"/>
        </w:numPr>
      </w:pPr>
      <w:r w:rsidRPr="0019687A">
        <w:t>Kommunikation</w:t>
      </w:r>
    </w:p>
    <w:p w14:paraId="1B72CF21" w14:textId="11178FFC" w:rsidR="00EE551E" w:rsidRDefault="00EE551E" w:rsidP="00EE551E">
      <w:pPr>
        <w:pStyle w:val="Standard-Inhaltstexteingerckt"/>
      </w:pPr>
      <w:r>
        <w:t>Die Kommunikation erfolgt</w:t>
      </w:r>
      <w:r>
        <w:rPr>
          <w:rFonts w:eastAsia="Times New Roman" w:cs="Times New Roman"/>
          <w:szCs w:val="20"/>
        </w:rPr>
        <w:t xml:space="preserve"> </w:t>
      </w:r>
      <w:r w:rsidRPr="00021AA1">
        <w:t>elektronisch über die Vergabeplattform</w:t>
      </w:r>
    </w:p>
    <w:p w14:paraId="4FFB79AF" w14:textId="24DD1A8F" w:rsidR="00E3712F" w:rsidRDefault="00E3712F" w:rsidP="00E3712F"/>
    <w:p w14:paraId="5150A4CF" w14:textId="6C402E90" w:rsidR="004A1523" w:rsidRDefault="004A1523" w:rsidP="004A1523">
      <w:pPr>
        <w:pStyle w:val="berschrift2"/>
      </w:pPr>
      <w:r w:rsidRPr="004A1523">
        <w:t>Zugelassene Angebotsabgabe</w:t>
      </w:r>
    </w:p>
    <w:p w14:paraId="75473CE0" w14:textId="5E4D01C2" w:rsidR="004A1523" w:rsidRDefault="004A1523" w:rsidP="004A1523">
      <w:pPr>
        <w:pStyle w:val="Standard-Inhaltstexteingerckt"/>
      </w:pPr>
      <w:r w:rsidRPr="004A1523">
        <w:t>Elektronisch in Textform über die Vergabeplattform.</w:t>
      </w:r>
    </w:p>
    <w:p w14:paraId="4B495035" w14:textId="77777777" w:rsidR="004A1523" w:rsidRPr="004A1523" w:rsidRDefault="004A1523" w:rsidP="007E0244"/>
    <w:p w14:paraId="6B74058F" w14:textId="10043151" w:rsidR="007E185A" w:rsidRDefault="004A1523" w:rsidP="00E3712F">
      <w:pPr>
        <w:pStyle w:val="berschrift2"/>
        <w:numPr>
          <w:ilvl w:val="1"/>
          <w:numId w:val="9"/>
        </w:numPr>
      </w:pPr>
      <w:r w:rsidRPr="004A1523">
        <w:t>Ergänzende Vereinbarungen</w:t>
      </w:r>
    </w:p>
    <w:p w14:paraId="0BE49E83" w14:textId="1E545F64" w:rsidR="004A1523" w:rsidRDefault="004A1523" w:rsidP="004A1523">
      <w:pPr>
        <w:pStyle w:val="Standard-Inhaltstexteingerckt"/>
      </w:pPr>
      <w:r w:rsidRPr="004A1523">
        <w:t>Ihr Angebot muss ferner folgende Verpflichtungen beinhalten bzw. Bedingungen beachten:</w:t>
      </w:r>
    </w:p>
    <w:p w14:paraId="214D3CC0" w14:textId="14C4E13B" w:rsidR="004A1523" w:rsidRDefault="007E185A" w:rsidP="00E95B91">
      <w:pPr>
        <w:pStyle w:val="Kontrollkstchen1Links1"/>
      </w:pPr>
      <w:r w:rsidRPr="00A06BFA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06BFA">
        <w:instrText xml:space="preserve"> FORMCHECKBOX </w:instrText>
      </w:r>
      <w:r w:rsidR="009E6961">
        <w:fldChar w:fldCharType="separate"/>
      </w:r>
      <w:r w:rsidRPr="00A06BFA">
        <w:fldChar w:fldCharType="end"/>
      </w:r>
      <w:r>
        <w:tab/>
      </w:r>
      <w:r w:rsidR="004A1523">
        <w:t xml:space="preserve">Leitweg-ID </w:t>
      </w:r>
      <w:r w:rsidR="004A1523" w:rsidRPr="00E95B91">
        <w:t>für</w:t>
      </w:r>
      <w:r w:rsidR="004A1523">
        <w:t xml:space="preserve"> </w:t>
      </w:r>
      <w:proofErr w:type="spellStart"/>
      <w:r w:rsidR="004A1523">
        <w:t>eRechnungen</w:t>
      </w:r>
      <w:proofErr w:type="spellEnd"/>
      <w:r w:rsidR="004A1523">
        <w:t>:</w:t>
      </w:r>
    </w:p>
    <w:p w14:paraId="60013EEB" w14:textId="20121CDE" w:rsidR="001F495E" w:rsidRDefault="00E95B91" w:rsidP="004A1523">
      <w:pPr>
        <w:pStyle w:val="Kontrollkstchen1Links1"/>
      </w:pPr>
      <w:r>
        <w:tab/>
      </w:r>
    </w:p>
    <w:p w14:paraId="2B2043E1" w14:textId="5BA712D1" w:rsidR="004A1523" w:rsidRDefault="001F495E" w:rsidP="00E95B91">
      <w:pPr>
        <w:pStyle w:val="Kontrollkstchen1Links1"/>
      </w:pPr>
      <w:r w:rsidRPr="00A06BFA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06BFA">
        <w:instrText xml:space="preserve"> FORMCHECKBOX </w:instrText>
      </w:r>
      <w:r w:rsidR="009E6961">
        <w:fldChar w:fldCharType="separate"/>
      </w:r>
      <w:r w:rsidRPr="00A06BFA">
        <w:fldChar w:fldCharType="end"/>
      </w:r>
      <w:r>
        <w:tab/>
      </w:r>
      <w:r w:rsidR="004A1523">
        <w:t xml:space="preserve">E-Mail-Adresse für den Eingang von </w:t>
      </w:r>
      <w:proofErr w:type="spellStart"/>
      <w:r w:rsidR="004A1523">
        <w:t>eRechnungen</w:t>
      </w:r>
      <w:proofErr w:type="spellEnd"/>
      <w:r w:rsidR="004A1523">
        <w:t>:</w:t>
      </w:r>
    </w:p>
    <w:p w14:paraId="7805F5DC" w14:textId="71EA38F4" w:rsidR="007E185A" w:rsidRDefault="00E95B91" w:rsidP="00E95B91">
      <w:pPr>
        <w:pStyle w:val="Standard-FeldfrFormulareeingerckt"/>
        <w:spacing w:after="240"/>
      </w:pPr>
      <w:r>
        <w:tab/>
      </w:r>
    </w:p>
    <w:p w14:paraId="7D708C96" w14:textId="2A20857E" w:rsidR="004A1523" w:rsidRDefault="00C346F6" w:rsidP="00E95B91">
      <w:pPr>
        <w:pStyle w:val="Kontrollkstchen1Links1"/>
      </w:pPr>
      <w:r w:rsidRPr="00A06BFA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06BFA">
        <w:instrText xml:space="preserve"> FORMCHECKBOX </w:instrText>
      </w:r>
      <w:r w:rsidR="009E6961">
        <w:fldChar w:fldCharType="separate"/>
      </w:r>
      <w:r w:rsidRPr="00A06BFA">
        <w:fldChar w:fldCharType="end"/>
      </w:r>
      <w:r w:rsidR="004A1523">
        <w:tab/>
      </w:r>
    </w:p>
    <w:p w14:paraId="6D7CD275" w14:textId="1CE039D5" w:rsidR="001E27D0" w:rsidRDefault="001E27D0" w:rsidP="00E95B91">
      <w:pPr>
        <w:pStyle w:val="Standard-FeldfrFormulareeingerckt"/>
      </w:pPr>
      <w:r>
        <w:br w:type="page"/>
      </w:r>
    </w:p>
    <w:p w14:paraId="3F2B2644" w14:textId="44D47FE1" w:rsidR="009A2408" w:rsidRPr="006108C8" w:rsidRDefault="009A2408" w:rsidP="00FF4FEE">
      <w:pPr>
        <w:pStyle w:val="berschrift2"/>
      </w:pPr>
      <w:r w:rsidRPr="006108C8">
        <w:lastRenderedPageBreak/>
        <w:t>(frei)</w:t>
      </w:r>
    </w:p>
    <w:sectPr w:rsidR="009A2408" w:rsidRPr="006108C8" w:rsidSect="007074DD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1906" w:h="16838" w:code="9"/>
      <w:pgMar w:top="1701" w:right="1134" w:bottom="1134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4CFB9" w14:textId="77777777" w:rsidR="00F8744D" w:rsidRDefault="00F8744D">
      <w:r>
        <w:separator/>
      </w:r>
    </w:p>
    <w:p w14:paraId="1331BC15" w14:textId="77777777" w:rsidR="00F8744D" w:rsidRDefault="00F8744D"/>
    <w:p w14:paraId="76093D3B" w14:textId="77777777" w:rsidR="00F8744D" w:rsidRDefault="00F8744D"/>
  </w:endnote>
  <w:endnote w:type="continuationSeparator" w:id="0">
    <w:p w14:paraId="2E1DCEDE" w14:textId="77777777" w:rsidR="00F8744D" w:rsidRDefault="00F8744D">
      <w:r>
        <w:continuationSeparator/>
      </w:r>
    </w:p>
    <w:p w14:paraId="4895EE6B" w14:textId="77777777" w:rsidR="00F8744D" w:rsidRDefault="00F8744D"/>
    <w:p w14:paraId="3AE85B8F" w14:textId="77777777" w:rsidR="00F8744D" w:rsidRDefault="00F8744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6F29D" w14:textId="7E66EEC5" w:rsidR="00EE3C16" w:rsidRPr="00992857" w:rsidRDefault="00992857" w:rsidP="00992857">
    <w:pPr>
      <w:pStyle w:val="Fuzeile"/>
      <w:tabs>
        <w:tab w:val="clear" w:pos="9072"/>
        <w:tab w:val="left" w:pos="0"/>
        <w:tab w:val="right" w:pos="9354"/>
      </w:tabs>
    </w:pPr>
    <w:r w:rsidRPr="009857B7">
      <w:t xml:space="preserve">ABau 2026, Stand </w:t>
    </w:r>
    <w:r w:rsidR="00832F5A">
      <w:t>Se</w:t>
    </w:r>
    <w:r w:rsidR="00881C6D">
      <w:t>ptember</w:t>
    </w:r>
    <w:r w:rsidR="00590ECE" w:rsidRPr="009857B7">
      <w:t xml:space="preserve"> </w:t>
    </w:r>
    <w:r w:rsidRPr="009857B7">
      <w:t>2026</w:t>
    </w:r>
    <w:r>
      <w:tab/>
    </w:r>
    <w:r>
      <w:tab/>
    </w:r>
    <w:r>
      <w:fldChar w:fldCharType="begin">
        <w:fldData xml:space="preserve">YQB4AGUAcwBQAEQARgA6AEgAZQBhAGQAZQByAEYAbwBvAHQAZQByAFIAbwBsAGUAOgBTAGUAYwB0
AGkAbwBuAFQAcgBhAGkAbABlAHIA
</w:fldData>
      </w:fldChar>
    </w:r>
    <w:r>
      <w:instrText xml:space="preserve"> ADDIN  \* MERGEFORMAT </w:instrText>
    </w:r>
    <w:r>
      <w:fldChar w:fldCharType="end"/>
    </w:r>
    <w:r w:rsidRPr="009857B7">
      <w:t xml:space="preserve">Seite </w:t>
    </w:r>
    <w:r w:rsidRPr="009857B7">
      <w:rPr>
        <w:b/>
        <w:bCs/>
      </w:rPr>
      <w:fldChar w:fldCharType="begin"/>
    </w:r>
    <w:r w:rsidRPr="009857B7">
      <w:rPr>
        <w:b/>
        <w:bCs/>
      </w:rPr>
      <w:instrText xml:space="preserve"> PAGE </w:instrText>
    </w:r>
    <w:r w:rsidRPr="009857B7">
      <w:rPr>
        <w:b/>
        <w:bCs/>
      </w:rPr>
      <w:fldChar w:fldCharType="separate"/>
    </w:r>
    <w:r>
      <w:rPr>
        <w:b/>
        <w:bCs/>
      </w:rPr>
      <w:t>1</w:t>
    </w:r>
    <w:r w:rsidRPr="009857B7">
      <w:rPr>
        <w:b/>
        <w:bCs/>
      </w:rPr>
      <w:fldChar w:fldCharType="end"/>
    </w:r>
    <w:r w:rsidRPr="009857B7">
      <w:t xml:space="preserve"> von </w:t>
    </w:r>
    <w:r w:rsidRPr="009857B7">
      <w:rPr>
        <w:b/>
        <w:bCs/>
      </w:rPr>
      <w:fldChar w:fldCharType="begin"/>
    </w:r>
    <w:r w:rsidRPr="009857B7">
      <w:rPr>
        <w:b/>
        <w:bCs/>
      </w:rPr>
      <w:instrText xml:space="preserve"> NUMPAGES </w:instrText>
    </w:r>
    <w:r w:rsidRPr="009857B7">
      <w:rPr>
        <w:b/>
        <w:bCs/>
      </w:rPr>
      <w:fldChar w:fldCharType="separate"/>
    </w:r>
    <w:r>
      <w:rPr>
        <w:b/>
        <w:bCs/>
      </w:rPr>
      <w:t>5</w:t>
    </w:r>
    <w:r w:rsidRPr="009857B7">
      <w:rPr>
        <w:b/>
        <w:b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6F2B0" w14:textId="23E1ADAC" w:rsidR="00EE3C16" w:rsidRPr="00C11E6F" w:rsidRDefault="00C11E6F" w:rsidP="007074DD">
    <w:pPr>
      <w:pStyle w:val="Fuzeile"/>
      <w:tabs>
        <w:tab w:val="clear" w:pos="9072"/>
        <w:tab w:val="right" w:pos="9354"/>
      </w:tabs>
    </w:pPr>
    <w:r w:rsidRPr="00C11E6F">
      <w:t>ABau 2026, Stand März 2026</w:t>
    </w:r>
    <w:r w:rsidRPr="00C11E6F">
      <w:tab/>
    </w:r>
    <w:r w:rsidRPr="00C11E6F">
      <w:tab/>
    </w:r>
    <w:r w:rsidRPr="00C11E6F">
      <w:fldChar w:fldCharType="begin">
        <w:fldData xml:space="preserve">YQB4AGUAcwBQAEQARgA6AEgAZQBhAGQAZQByAEYAbwBvAHQAZQByAFIAbwBsAGUAOgBTAGUAYwB0
AGkAbwBuAFQAcgBhAGkAbABlAHIA
</w:fldData>
      </w:fldChar>
    </w:r>
    <w:r w:rsidRPr="00C11E6F">
      <w:instrText xml:space="preserve"> ADDIN  \* MERGEFORMAT </w:instrText>
    </w:r>
    <w:r w:rsidRPr="00C11E6F">
      <w:fldChar w:fldCharType="end"/>
    </w:r>
    <w:r w:rsidRPr="00C11E6F">
      <w:t xml:space="preserve">Seite </w:t>
    </w:r>
    <w:r w:rsidRPr="00C11E6F">
      <w:fldChar w:fldCharType="begin"/>
    </w:r>
    <w:r w:rsidRPr="00C11E6F">
      <w:instrText xml:space="preserve"> PAGE </w:instrText>
    </w:r>
    <w:r w:rsidRPr="00C11E6F">
      <w:fldChar w:fldCharType="separate"/>
    </w:r>
    <w:r w:rsidRPr="00C11E6F">
      <w:t>1</w:t>
    </w:r>
    <w:r w:rsidRPr="00C11E6F">
      <w:fldChar w:fldCharType="end"/>
    </w:r>
    <w:r w:rsidRPr="00C11E6F">
      <w:t xml:space="preserve"> von </w:t>
    </w:r>
    <w:r w:rsidR="009E6961">
      <w:fldChar w:fldCharType="begin"/>
    </w:r>
    <w:r w:rsidR="009E6961">
      <w:instrText xml:space="preserve"> NUMPAGES </w:instrText>
    </w:r>
    <w:r w:rsidR="009E6961">
      <w:fldChar w:fldCharType="separate"/>
    </w:r>
    <w:r w:rsidRPr="00C11E6F">
      <w:t>5</w:t>
    </w:r>
    <w:r w:rsidR="009E6961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8BD273" w14:textId="77777777" w:rsidR="00F8744D" w:rsidRDefault="00F8744D">
      <w:r>
        <w:separator/>
      </w:r>
    </w:p>
    <w:p w14:paraId="02154D0A" w14:textId="77777777" w:rsidR="00F8744D" w:rsidRDefault="00F8744D"/>
    <w:p w14:paraId="06392226" w14:textId="77777777" w:rsidR="00F8744D" w:rsidRDefault="00F8744D"/>
  </w:footnote>
  <w:footnote w:type="continuationSeparator" w:id="0">
    <w:p w14:paraId="1897EE65" w14:textId="77777777" w:rsidR="00F8744D" w:rsidRDefault="00F8744D">
      <w:r>
        <w:continuationSeparator/>
      </w:r>
    </w:p>
    <w:p w14:paraId="17A16978" w14:textId="77777777" w:rsidR="00F8744D" w:rsidRDefault="00F8744D"/>
    <w:p w14:paraId="2657CCBA" w14:textId="77777777" w:rsidR="00F8744D" w:rsidRDefault="00F8744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6F291" w14:textId="77777777" w:rsidR="00EE3C16" w:rsidRDefault="00EE3C16"/>
  <w:p w14:paraId="0106F292" w14:textId="77777777" w:rsidR="00EE3C16" w:rsidRDefault="00EE3C1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7893C" w14:textId="666AAA23" w:rsidR="00A235B6" w:rsidRPr="00504C09" w:rsidRDefault="00E60146" w:rsidP="007074DD">
    <w:pPr>
      <w:pStyle w:val="Kopfzeile"/>
    </w:pPr>
    <w:r>
      <w:t>IV 2110</w:t>
    </w:r>
    <w:r w:rsidR="00C61212">
      <w:t xml:space="preserve"> </w:t>
    </w:r>
    <w:r>
      <w:t xml:space="preserve">F / </w:t>
    </w:r>
    <w:r w:rsidR="0038388A">
      <w:t>V</w:t>
    </w:r>
    <w:r w:rsidR="00A235B6">
      <w:t xml:space="preserve"> 2</w:t>
    </w:r>
    <w:r w:rsidR="001B336A">
      <w:t>1</w:t>
    </w:r>
    <w:r w:rsidR="00A235B6">
      <w:t>1</w:t>
    </w:r>
    <w:r w:rsidR="0038388A">
      <w:t>0</w:t>
    </w:r>
    <w:r w:rsidR="00A235B6" w:rsidRPr="00504C09">
      <w:t xml:space="preserve"> F</w:t>
    </w:r>
    <w:r w:rsidR="00C61212">
      <w:t xml:space="preserve"> / Wirt</w:t>
    </w:r>
    <w:r w:rsidR="004C46C6">
      <w:t>-</w:t>
    </w:r>
    <w:r w:rsidR="00C61212">
      <w:t>211</w:t>
    </w:r>
    <w:r w:rsidR="004C46C6">
      <w:t>-D</w:t>
    </w:r>
  </w:p>
  <w:p w14:paraId="0106F299" w14:textId="69A9B392" w:rsidR="00EE3C16" w:rsidRPr="007074DD" w:rsidRDefault="00A235B6" w:rsidP="007074DD">
    <w:pPr>
      <w:pStyle w:val="Kopfzeileklein"/>
    </w:pPr>
    <w:r w:rsidRPr="007074DD">
      <w:t>(</w:t>
    </w:r>
    <w:r w:rsidR="0038388A">
      <w:t>Angebotsanfrage</w:t>
    </w:r>
    <w:r w:rsidR="00F37358">
      <w:t xml:space="preserve"> Direktauftrag</w:t>
    </w:r>
    <w:r w:rsidR="007074DD">
      <w:t xml:space="preserve"> </w:t>
    </w:r>
    <w:r w:rsidRPr="007074DD">
      <w:t>- nur elektronische Angebote zugelassen)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998AF" w14:textId="093E118A" w:rsidR="00C11E6F" w:rsidRPr="00C11E6F" w:rsidRDefault="00C11E6F" w:rsidP="00C11E6F">
    <w:pPr>
      <w:pStyle w:val="Kopfzeile"/>
    </w:pPr>
    <w:r w:rsidRPr="00C11E6F">
      <w:t>IV 211e F</w:t>
    </w:r>
  </w:p>
  <w:p w14:paraId="0106F2AC" w14:textId="028299B0" w:rsidR="00EE3C16" w:rsidRPr="00C11E6F" w:rsidRDefault="00C11E6F" w:rsidP="00C11E6F">
    <w:pPr>
      <w:pStyle w:val="Kopfzeileklein"/>
    </w:pPr>
    <w:r w:rsidRPr="00C11E6F">
      <w:t>(Aufforderung zur Abgabe eines Angebots - nur elektronische Angebote zugelassen)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1"/>
    <w:multiLevelType w:val="singleLevel"/>
    <w:tmpl w:val="66506136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B43ABDF4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F15622B0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9"/>
    <w:multiLevelType w:val="singleLevel"/>
    <w:tmpl w:val="6CF6A08E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73B4328"/>
    <w:multiLevelType w:val="multilevel"/>
    <w:tmpl w:val="2F5E9478"/>
    <w:styleLink w:val="Listenbuchstabenfortlaufenda"/>
    <w:lvl w:ilvl="0">
      <w:start w:val="1"/>
      <w:numFmt w:val="lowerLetter"/>
      <w:lvlText w:val="%1."/>
      <w:lvlJc w:val="left"/>
      <w:pPr>
        <w:ind w:left="1069" w:hanging="360"/>
      </w:pPr>
      <w:rPr>
        <w:rFonts w:ascii="Arial" w:hAnsi="Arial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16C1811"/>
    <w:multiLevelType w:val="hybridMultilevel"/>
    <w:tmpl w:val="258A6A76"/>
    <w:lvl w:ilvl="0" w:tplc="8FCC1E2E">
      <w:start w:val="1"/>
      <w:numFmt w:val="lowerLetter"/>
      <w:pStyle w:val="Listennummer2"/>
      <w:lvlText w:val="%1."/>
      <w:lvlJc w:val="left"/>
      <w:pPr>
        <w:ind w:left="720" w:hanging="360"/>
      </w:pPr>
      <w:rPr>
        <w:rFonts w:ascii="Arial" w:hAnsi="Arial" w:hint="default"/>
        <w:b w:val="0"/>
        <w:bCs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C533E8"/>
    <w:multiLevelType w:val="multilevel"/>
    <w:tmpl w:val="2DB0036E"/>
    <w:lvl w:ilvl="0">
      <w:start w:val="1"/>
      <w:numFmt w:val="none"/>
      <w:pStyle w:val="berschrift1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ordinal"/>
      <w:pStyle w:val="berschrift2"/>
      <w:lvlText w:val="%2"/>
      <w:lvlJc w:val="left"/>
      <w:pPr>
        <w:ind w:left="680" w:hanging="680"/>
      </w:pPr>
      <w:rPr>
        <w:rFonts w:hint="default"/>
      </w:rPr>
    </w:lvl>
    <w:lvl w:ilvl="2">
      <w:start w:val="1"/>
      <w:numFmt w:val="ordinal"/>
      <w:pStyle w:val="berschrift3"/>
      <w:lvlText w:val="%2%3"/>
      <w:lvlJc w:val="left"/>
      <w:pPr>
        <w:ind w:left="680" w:hanging="680"/>
      </w:pPr>
      <w:rPr>
        <w:rFonts w:hint="default"/>
        <w:b/>
        <w:bCs w:val="0"/>
      </w:rPr>
    </w:lvl>
    <w:lvl w:ilvl="3">
      <w:start w:val="1"/>
      <w:numFmt w:val="ordinal"/>
      <w:pStyle w:val="berschrift4"/>
      <w:lvlText w:val="%2%3%4"/>
      <w:lvlJc w:val="left"/>
      <w:pPr>
        <w:ind w:left="1248" w:hanging="680"/>
      </w:pPr>
      <w:rPr>
        <w:rFonts w:hint="default"/>
      </w:rPr>
    </w:lvl>
    <w:lvl w:ilvl="4">
      <w:start w:val="1"/>
      <w:numFmt w:val="ordinal"/>
      <w:pStyle w:val="berschrift5"/>
      <w:lvlText w:val="%2%3%4%5"/>
      <w:lvlJc w:val="left"/>
      <w:pPr>
        <w:ind w:left="1021" w:hanging="1021"/>
      </w:pPr>
      <w:rPr>
        <w:rFonts w:hint="default"/>
      </w:rPr>
    </w:lvl>
    <w:lvl w:ilvl="5">
      <w:start w:val="1"/>
      <w:numFmt w:val="ordinal"/>
      <w:pStyle w:val="berschrift6"/>
      <w:lvlText w:val="%2%3%4%5%6"/>
      <w:lvlJc w:val="left"/>
      <w:pPr>
        <w:ind w:left="1021" w:hanging="102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5D3F7AA9"/>
    <w:multiLevelType w:val="hybridMultilevel"/>
    <w:tmpl w:val="678244EC"/>
    <w:lvl w:ilvl="0" w:tplc="ABA0C6C2">
      <w:start w:val="1"/>
      <w:numFmt w:val="upperLetter"/>
      <w:pStyle w:val="Listennummer3"/>
      <w:lvlText w:val="%1)"/>
      <w:lvlJc w:val="left"/>
      <w:pPr>
        <w:ind w:left="360" w:hanging="360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110700D"/>
    <w:multiLevelType w:val="multilevel"/>
    <w:tmpl w:val="59EAEAC6"/>
    <w:lvl w:ilvl="0">
      <w:start w:val="1"/>
      <w:numFmt w:val="bullet"/>
      <w:pStyle w:val="Liste"/>
      <w:lvlText w:val="•"/>
      <w:lvlJc w:val="left"/>
      <w:pPr>
        <w:ind w:left="284" w:hanging="284"/>
      </w:pPr>
      <w:rPr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Liste2"/>
      <w:lvlText w:val="‒"/>
      <w:lvlJc w:val="left"/>
      <w:pPr>
        <w:ind w:left="568" w:hanging="284"/>
      </w:pPr>
      <w:rPr>
        <w:rFonts w:hint="default"/>
        <w:color w:val="auto"/>
      </w:rPr>
    </w:lvl>
    <w:lvl w:ilvl="2">
      <w:start w:val="1"/>
      <w:numFmt w:val="bullet"/>
      <w:pStyle w:val="Liste3"/>
      <w:lvlText w:val="▪"/>
      <w:lvlJc w:val="left"/>
      <w:pPr>
        <w:ind w:left="852" w:hanging="284"/>
      </w:pPr>
      <w:rPr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bullet"/>
      <w:pStyle w:val="Liste4"/>
      <w:lvlText w:val="◦"/>
      <w:lvlJc w:val="left"/>
      <w:pPr>
        <w:ind w:left="1136" w:hanging="284"/>
      </w:pPr>
      <w:rPr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bullet"/>
      <w:pStyle w:val="Liste5"/>
      <w:lvlText w:val="-"/>
      <w:lvlJc w:val="left"/>
      <w:pPr>
        <w:ind w:left="1420" w:hanging="284"/>
      </w:pPr>
      <w:rPr>
        <w:rFonts w:hint="default"/>
        <w:color w:val="auto"/>
      </w:rPr>
    </w:lvl>
    <w:lvl w:ilvl="5">
      <w:start w:val="1"/>
      <w:numFmt w:val="bullet"/>
      <w:lvlText w:val="-"/>
      <w:lvlJc w:val="left"/>
      <w:pPr>
        <w:ind w:left="1701" w:hanging="281"/>
      </w:pPr>
      <w:rPr>
        <w:rFonts w:hint="default"/>
        <w:color w:val="365F91" w:themeColor="accent1" w:themeShade="BF"/>
      </w:rPr>
    </w:lvl>
    <w:lvl w:ilvl="6">
      <w:start w:val="1"/>
      <w:numFmt w:val="bullet"/>
      <w:lvlText w:val="-"/>
      <w:lvlJc w:val="left"/>
      <w:pPr>
        <w:ind w:left="1985" w:hanging="284"/>
      </w:pPr>
      <w:rPr>
        <w:rFonts w:hint="default"/>
        <w:color w:val="365F91" w:themeColor="accent1" w:themeShade="BF"/>
      </w:rPr>
    </w:lvl>
    <w:lvl w:ilvl="7">
      <w:start w:val="1"/>
      <w:numFmt w:val="bullet"/>
      <w:lvlText w:val="-"/>
      <w:lvlJc w:val="left"/>
      <w:pPr>
        <w:ind w:left="2268" w:hanging="283"/>
      </w:pPr>
      <w:rPr>
        <w:rFonts w:hint="default"/>
        <w:color w:val="365F91" w:themeColor="accent1" w:themeShade="BF"/>
      </w:rPr>
    </w:lvl>
    <w:lvl w:ilvl="8">
      <w:start w:val="1"/>
      <w:numFmt w:val="bullet"/>
      <w:lvlText w:val="-"/>
      <w:lvlJc w:val="left"/>
      <w:pPr>
        <w:ind w:left="2552" w:hanging="284"/>
      </w:pPr>
      <w:rPr>
        <w:rFonts w:hint="default"/>
        <w:color w:val="365F91" w:themeColor="accent1" w:themeShade="BF"/>
      </w:rPr>
    </w:lvl>
  </w:abstractNum>
  <w:num w:numId="1" w16cid:durableId="160244156">
    <w:abstractNumId w:val="3"/>
  </w:num>
  <w:num w:numId="2" w16cid:durableId="284503032">
    <w:abstractNumId w:val="2"/>
  </w:num>
  <w:num w:numId="3" w16cid:durableId="254095398">
    <w:abstractNumId w:val="1"/>
  </w:num>
  <w:num w:numId="4" w16cid:durableId="2043819053">
    <w:abstractNumId w:val="0"/>
  </w:num>
  <w:num w:numId="5" w16cid:durableId="1055005255">
    <w:abstractNumId w:val="8"/>
  </w:num>
  <w:num w:numId="6" w16cid:durableId="461462099">
    <w:abstractNumId w:val="4"/>
  </w:num>
  <w:num w:numId="7" w16cid:durableId="1748380921">
    <w:abstractNumId w:val="5"/>
  </w:num>
  <w:num w:numId="8" w16cid:durableId="1912809313">
    <w:abstractNumId w:val="7"/>
  </w:num>
  <w:num w:numId="9" w16cid:durableId="552158947">
    <w:abstractNumId w:val="6"/>
  </w:num>
  <w:num w:numId="10" w16cid:durableId="420103182">
    <w:abstractNumId w:val="6"/>
  </w:num>
  <w:num w:numId="11" w16cid:durableId="1010597576">
    <w:abstractNumId w:val="6"/>
  </w:num>
  <w:num w:numId="12" w16cid:durableId="222912849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09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F06"/>
    <w:rsid w:val="00001007"/>
    <w:rsid w:val="000017CE"/>
    <w:rsid w:val="000021DC"/>
    <w:rsid w:val="000044BA"/>
    <w:rsid w:val="00004A93"/>
    <w:rsid w:val="0000737B"/>
    <w:rsid w:val="000114D3"/>
    <w:rsid w:val="00013BC9"/>
    <w:rsid w:val="00014117"/>
    <w:rsid w:val="00023B14"/>
    <w:rsid w:val="00025D18"/>
    <w:rsid w:val="00025EC6"/>
    <w:rsid w:val="0002662E"/>
    <w:rsid w:val="00027B40"/>
    <w:rsid w:val="0003351F"/>
    <w:rsid w:val="000368A2"/>
    <w:rsid w:val="000418EE"/>
    <w:rsid w:val="00043311"/>
    <w:rsid w:val="000502BB"/>
    <w:rsid w:val="00060F9E"/>
    <w:rsid w:val="00072574"/>
    <w:rsid w:val="00074181"/>
    <w:rsid w:val="00075FFE"/>
    <w:rsid w:val="0008020D"/>
    <w:rsid w:val="00081305"/>
    <w:rsid w:val="00086813"/>
    <w:rsid w:val="00090E0B"/>
    <w:rsid w:val="00096FC8"/>
    <w:rsid w:val="000A42AA"/>
    <w:rsid w:val="000B2BDE"/>
    <w:rsid w:val="000B33DF"/>
    <w:rsid w:val="000C135E"/>
    <w:rsid w:val="000C43E1"/>
    <w:rsid w:val="000D4895"/>
    <w:rsid w:val="000D794C"/>
    <w:rsid w:val="000E06A6"/>
    <w:rsid w:val="000E08A4"/>
    <w:rsid w:val="000F2D3A"/>
    <w:rsid w:val="000F71AA"/>
    <w:rsid w:val="0010124A"/>
    <w:rsid w:val="001028D9"/>
    <w:rsid w:val="00104D03"/>
    <w:rsid w:val="00106076"/>
    <w:rsid w:val="00106B5F"/>
    <w:rsid w:val="0011127A"/>
    <w:rsid w:val="001117DB"/>
    <w:rsid w:val="00112749"/>
    <w:rsid w:val="00120307"/>
    <w:rsid w:val="001220A3"/>
    <w:rsid w:val="001249E0"/>
    <w:rsid w:val="00125285"/>
    <w:rsid w:val="00127C79"/>
    <w:rsid w:val="00136AF4"/>
    <w:rsid w:val="0014243D"/>
    <w:rsid w:val="001426F7"/>
    <w:rsid w:val="00145FBC"/>
    <w:rsid w:val="00146CAD"/>
    <w:rsid w:val="00150050"/>
    <w:rsid w:val="001516A3"/>
    <w:rsid w:val="00152DC3"/>
    <w:rsid w:val="00157DB9"/>
    <w:rsid w:val="00160513"/>
    <w:rsid w:val="00160EDE"/>
    <w:rsid w:val="00163F45"/>
    <w:rsid w:val="00167A0F"/>
    <w:rsid w:val="0017145A"/>
    <w:rsid w:val="00173437"/>
    <w:rsid w:val="00176176"/>
    <w:rsid w:val="00177048"/>
    <w:rsid w:val="0019040B"/>
    <w:rsid w:val="0019162E"/>
    <w:rsid w:val="00194BCF"/>
    <w:rsid w:val="001A3DDE"/>
    <w:rsid w:val="001A414F"/>
    <w:rsid w:val="001A4C3D"/>
    <w:rsid w:val="001A6205"/>
    <w:rsid w:val="001B0BB8"/>
    <w:rsid w:val="001B336A"/>
    <w:rsid w:val="001B3BB1"/>
    <w:rsid w:val="001B5CF4"/>
    <w:rsid w:val="001B705C"/>
    <w:rsid w:val="001C2A3B"/>
    <w:rsid w:val="001C509D"/>
    <w:rsid w:val="001C5934"/>
    <w:rsid w:val="001E0C92"/>
    <w:rsid w:val="001E0E8A"/>
    <w:rsid w:val="001E11DE"/>
    <w:rsid w:val="001E27D0"/>
    <w:rsid w:val="001E55CE"/>
    <w:rsid w:val="001F3D3F"/>
    <w:rsid w:val="001F47CC"/>
    <w:rsid w:val="001F495E"/>
    <w:rsid w:val="00200708"/>
    <w:rsid w:val="002027E1"/>
    <w:rsid w:val="002035A7"/>
    <w:rsid w:val="0021151D"/>
    <w:rsid w:val="002130F3"/>
    <w:rsid w:val="00213DEC"/>
    <w:rsid w:val="00217216"/>
    <w:rsid w:val="00223081"/>
    <w:rsid w:val="00224704"/>
    <w:rsid w:val="00232A37"/>
    <w:rsid w:val="00233DA0"/>
    <w:rsid w:val="002351DD"/>
    <w:rsid w:val="002373DD"/>
    <w:rsid w:val="00237D7A"/>
    <w:rsid w:val="002412C3"/>
    <w:rsid w:val="002457E9"/>
    <w:rsid w:val="002517FD"/>
    <w:rsid w:val="00251E13"/>
    <w:rsid w:val="002524E9"/>
    <w:rsid w:val="0025467D"/>
    <w:rsid w:val="002613CA"/>
    <w:rsid w:val="00263542"/>
    <w:rsid w:val="002676B1"/>
    <w:rsid w:val="00270316"/>
    <w:rsid w:val="002748DF"/>
    <w:rsid w:val="002779CC"/>
    <w:rsid w:val="00280618"/>
    <w:rsid w:val="00283030"/>
    <w:rsid w:val="0028417C"/>
    <w:rsid w:val="00285AE2"/>
    <w:rsid w:val="002868DB"/>
    <w:rsid w:val="00286B1B"/>
    <w:rsid w:val="002877CA"/>
    <w:rsid w:val="00290D1F"/>
    <w:rsid w:val="002A274E"/>
    <w:rsid w:val="002A6065"/>
    <w:rsid w:val="002A64DE"/>
    <w:rsid w:val="002A6640"/>
    <w:rsid w:val="002A6900"/>
    <w:rsid w:val="002B0BF2"/>
    <w:rsid w:val="002B47CF"/>
    <w:rsid w:val="002C0F7B"/>
    <w:rsid w:val="002C403D"/>
    <w:rsid w:val="002D31EA"/>
    <w:rsid w:val="002D35BD"/>
    <w:rsid w:val="002D5E78"/>
    <w:rsid w:val="002E4302"/>
    <w:rsid w:val="002E4C25"/>
    <w:rsid w:val="002E6A23"/>
    <w:rsid w:val="002E7D31"/>
    <w:rsid w:val="002F0215"/>
    <w:rsid w:val="002F3E06"/>
    <w:rsid w:val="002F4952"/>
    <w:rsid w:val="003000C3"/>
    <w:rsid w:val="00303EB6"/>
    <w:rsid w:val="00304E29"/>
    <w:rsid w:val="00312DED"/>
    <w:rsid w:val="00312F8B"/>
    <w:rsid w:val="003145EE"/>
    <w:rsid w:val="003149DB"/>
    <w:rsid w:val="003236FE"/>
    <w:rsid w:val="00324B11"/>
    <w:rsid w:val="00327698"/>
    <w:rsid w:val="00331F9B"/>
    <w:rsid w:val="00336261"/>
    <w:rsid w:val="00336901"/>
    <w:rsid w:val="00346B69"/>
    <w:rsid w:val="00352CCC"/>
    <w:rsid w:val="003552CC"/>
    <w:rsid w:val="00363302"/>
    <w:rsid w:val="003656D8"/>
    <w:rsid w:val="00366C28"/>
    <w:rsid w:val="00367564"/>
    <w:rsid w:val="00373257"/>
    <w:rsid w:val="00374977"/>
    <w:rsid w:val="00374CFE"/>
    <w:rsid w:val="00374DE8"/>
    <w:rsid w:val="0037764F"/>
    <w:rsid w:val="0038388A"/>
    <w:rsid w:val="0039469E"/>
    <w:rsid w:val="0039625E"/>
    <w:rsid w:val="003A36E9"/>
    <w:rsid w:val="003A38C0"/>
    <w:rsid w:val="003B10C5"/>
    <w:rsid w:val="003B33D9"/>
    <w:rsid w:val="003B3BAC"/>
    <w:rsid w:val="003B41D6"/>
    <w:rsid w:val="003B4279"/>
    <w:rsid w:val="003B44A6"/>
    <w:rsid w:val="003B4F49"/>
    <w:rsid w:val="003B5AC1"/>
    <w:rsid w:val="003B6317"/>
    <w:rsid w:val="003D2FD8"/>
    <w:rsid w:val="003D3E99"/>
    <w:rsid w:val="003D4626"/>
    <w:rsid w:val="003D48C5"/>
    <w:rsid w:val="003D77C6"/>
    <w:rsid w:val="003E2CD4"/>
    <w:rsid w:val="003E48D8"/>
    <w:rsid w:val="003E4B7D"/>
    <w:rsid w:val="003F0DCC"/>
    <w:rsid w:val="003F1154"/>
    <w:rsid w:val="003F39DA"/>
    <w:rsid w:val="003F6C9E"/>
    <w:rsid w:val="00400CB4"/>
    <w:rsid w:val="00404D7F"/>
    <w:rsid w:val="00412ECF"/>
    <w:rsid w:val="00414139"/>
    <w:rsid w:val="00424038"/>
    <w:rsid w:val="00427BB0"/>
    <w:rsid w:val="00433A1E"/>
    <w:rsid w:val="004340BE"/>
    <w:rsid w:val="0045228F"/>
    <w:rsid w:val="00454471"/>
    <w:rsid w:val="0045525D"/>
    <w:rsid w:val="0045726B"/>
    <w:rsid w:val="0045785A"/>
    <w:rsid w:val="00462810"/>
    <w:rsid w:val="00463BEB"/>
    <w:rsid w:val="00465207"/>
    <w:rsid w:val="00465936"/>
    <w:rsid w:val="0046637E"/>
    <w:rsid w:val="00467C55"/>
    <w:rsid w:val="0047055A"/>
    <w:rsid w:val="00472081"/>
    <w:rsid w:val="00473751"/>
    <w:rsid w:val="004749BE"/>
    <w:rsid w:val="00480ABD"/>
    <w:rsid w:val="00480ACE"/>
    <w:rsid w:val="00481F52"/>
    <w:rsid w:val="00485F53"/>
    <w:rsid w:val="00491150"/>
    <w:rsid w:val="00492429"/>
    <w:rsid w:val="0049433B"/>
    <w:rsid w:val="004A1523"/>
    <w:rsid w:val="004A3419"/>
    <w:rsid w:val="004A3E18"/>
    <w:rsid w:val="004B32A0"/>
    <w:rsid w:val="004B75EC"/>
    <w:rsid w:val="004C46C6"/>
    <w:rsid w:val="004C5609"/>
    <w:rsid w:val="004D0BA0"/>
    <w:rsid w:val="004D16C0"/>
    <w:rsid w:val="004E3711"/>
    <w:rsid w:val="004F30DB"/>
    <w:rsid w:val="004F56EF"/>
    <w:rsid w:val="00504C09"/>
    <w:rsid w:val="00510CD6"/>
    <w:rsid w:val="00520D3B"/>
    <w:rsid w:val="005234ED"/>
    <w:rsid w:val="00523627"/>
    <w:rsid w:val="0052723D"/>
    <w:rsid w:val="005333C9"/>
    <w:rsid w:val="00536184"/>
    <w:rsid w:val="00553F86"/>
    <w:rsid w:val="00554217"/>
    <w:rsid w:val="005712F2"/>
    <w:rsid w:val="00573601"/>
    <w:rsid w:val="00576C66"/>
    <w:rsid w:val="00582EC1"/>
    <w:rsid w:val="00585995"/>
    <w:rsid w:val="00586235"/>
    <w:rsid w:val="0058666D"/>
    <w:rsid w:val="00587299"/>
    <w:rsid w:val="00590ECE"/>
    <w:rsid w:val="00593285"/>
    <w:rsid w:val="00593614"/>
    <w:rsid w:val="005948AE"/>
    <w:rsid w:val="0059785B"/>
    <w:rsid w:val="005A738A"/>
    <w:rsid w:val="005B0FD1"/>
    <w:rsid w:val="005B733A"/>
    <w:rsid w:val="005B7CC0"/>
    <w:rsid w:val="005C12D7"/>
    <w:rsid w:val="005C2640"/>
    <w:rsid w:val="005C41DA"/>
    <w:rsid w:val="005C5D44"/>
    <w:rsid w:val="005C78FC"/>
    <w:rsid w:val="005D16B9"/>
    <w:rsid w:val="005D313C"/>
    <w:rsid w:val="005D7262"/>
    <w:rsid w:val="005E6098"/>
    <w:rsid w:val="005F1CD3"/>
    <w:rsid w:val="005F32A5"/>
    <w:rsid w:val="005F3737"/>
    <w:rsid w:val="005F41CD"/>
    <w:rsid w:val="005F4568"/>
    <w:rsid w:val="00605DD3"/>
    <w:rsid w:val="00606550"/>
    <w:rsid w:val="006071DB"/>
    <w:rsid w:val="00614636"/>
    <w:rsid w:val="00614CF8"/>
    <w:rsid w:val="00616869"/>
    <w:rsid w:val="0062037B"/>
    <w:rsid w:val="00620B10"/>
    <w:rsid w:val="00621850"/>
    <w:rsid w:val="00621B82"/>
    <w:rsid w:val="00630DC2"/>
    <w:rsid w:val="00631179"/>
    <w:rsid w:val="0063607F"/>
    <w:rsid w:val="00637986"/>
    <w:rsid w:val="00640260"/>
    <w:rsid w:val="006428C4"/>
    <w:rsid w:val="00643351"/>
    <w:rsid w:val="006454C7"/>
    <w:rsid w:val="006455E4"/>
    <w:rsid w:val="00646BD5"/>
    <w:rsid w:val="00652917"/>
    <w:rsid w:val="00656621"/>
    <w:rsid w:val="0066119D"/>
    <w:rsid w:val="006662E0"/>
    <w:rsid w:val="00667DCD"/>
    <w:rsid w:val="00674897"/>
    <w:rsid w:val="00674B93"/>
    <w:rsid w:val="00676275"/>
    <w:rsid w:val="0067712C"/>
    <w:rsid w:val="00680083"/>
    <w:rsid w:val="006803D1"/>
    <w:rsid w:val="00685BDD"/>
    <w:rsid w:val="00692D1E"/>
    <w:rsid w:val="00694431"/>
    <w:rsid w:val="006A5AED"/>
    <w:rsid w:val="006B0FAB"/>
    <w:rsid w:val="006B418E"/>
    <w:rsid w:val="006B7CF1"/>
    <w:rsid w:val="006C0DBB"/>
    <w:rsid w:val="006C1F14"/>
    <w:rsid w:val="006C26BD"/>
    <w:rsid w:val="006D143E"/>
    <w:rsid w:val="006D3210"/>
    <w:rsid w:val="006D70A3"/>
    <w:rsid w:val="006E68B9"/>
    <w:rsid w:val="006E7D03"/>
    <w:rsid w:val="006F058B"/>
    <w:rsid w:val="006F2C2C"/>
    <w:rsid w:val="006F4B82"/>
    <w:rsid w:val="006F4E8A"/>
    <w:rsid w:val="00705B6F"/>
    <w:rsid w:val="00705C2E"/>
    <w:rsid w:val="007074DD"/>
    <w:rsid w:val="00711139"/>
    <w:rsid w:val="007146C4"/>
    <w:rsid w:val="00717FE3"/>
    <w:rsid w:val="00721E97"/>
    <w:rsid w:val="007272ED"/>
    <w:rsid w:val="00731EB6"/>
    <w:rsid w:val="00733B67"/>
    <w:rsid w:val="00734EDE"/>
    <w:rsid w:val="00746DA2"/>
    <w:rsid w:val="00751A90"/>
    <w:rsid w:val="00751C7C"/>
    <w:rsid w:val="007528D3"/>
    <w:rsid w:val="00756F7E"/>
    <w:rsid w:val="00762632"/>
    <w:rsid w:val="007633C2"/>
    <w:rsid w:val="0078009A"/>
    <w:rsid w:val="0078194F"/>
    <w:rsid w:val="00782DC1"/>
    <w:rsid w:val="00790539"/>
    <w:rsid w:val="00792431"/>
    <w:rsid w:val="00792BB9"/>
    <w:rsid w:val="00794C01"/>
    <w:rsid w:val="007976A0"/>
    <w:rsid w:val="007B2DC0"/>
    <w:rsid w:val="007B56F7"/>
    <w:rsid w:val="007B6485"/>
    <w:rsid w:val="007B65FA"/>
    <w:rsid w:val="007C09AC"/>
    <w:rsid w:val="007E0244"/>
    <w:rsid w:val="007E0D76"/>
    <w:rsid w:val="007E185A"/>
    <w:rsid w:val="007E3A25"/>
    <w:rsid w:val="007F0B5C"/>
    <w:rsid w:val="007F5207"/>
    <w:rsid w:val="007F6278"/>
    <w:rsid w:val="00801EEA"/>
    <w:rsid w:val="008062B4"/>
    <w:rsid w:val="008067C3"/>
    <w:rsid w:val="0081010B"/>
    <w:rsid w:val="008118A6"/>
    <w:rsid w:val="00813DE8"/>
    <w:rsid w:val="00815ADF"/>
    <w:rsid w:val="00820932"/>
    <w:rsid w:val="00821AA6"/>
    <w:rsid w:val="00832F5A"/>
    <w:rsid w:val="008371BD"/>
    <w:rsid w:val="0084167C"/>
    <w:rsid w:val="00843549"/>
    <w:rsid w:val="00845E00"/>
    <w:rsid w:val="008528B0"/>
    <w:rsid w:val="0085410A"/>
    <w:rsid w:val="00866450"/>
    <w:rsid w:val="008673A6"/>
    <w:rsid w:val="00872384"/>
    <w:rsid w:val="00875125"/>
    <w:rsid w:val="00875C3F"/>
    <w:rsid w:val="00876892"/>
    <w:rsid w:val="00880595"/>
    <w:rsid w:val="00881907"/>
    <w:rsid w:val="00881C6D"/>
    <w:rsid w:val="00890C7C"/>
    <w:rsid w:val="008937A7"/>
    <w:rsid w:val="008A0CDB"/>
    <w:rsid w:val="008A5F32"/>
    <w:rsid w:val="008B1F06"/>
    <w:rsid w:val="008B540E"/>
    <w:rsid w:val="008B5FE4"/>
    <w:rsid w:val="008B7D31"/>
    <w:rsid w:val="008C0C94"/>
    <w:rsid w:val="008C25CA"/>
    <w:rsid w:val="008C4176"/>
    <w:rsid w:val="008C629B"/>
    <w:rsid w:val="008D4563"/>
    <w:rsid w:val="008D61B5"/>
    <w:rsid w:val="008D764D"/>
    <w:rsid w:val="008E5224"/>
    <w:rsid w:val="008E714E"/>
    <w:rsid w:val="008F34A0"/>
    <w:rsid w:val="008F52AA"/>
    <w:rsid w:val="008F6547"/>
    <w:rsid w:val="008F68CB"/>
    <w:rsid w:val="008F7380"/>
    <w:rsid w:val="008F741D"/>
    <w:rsid w:val="00904F26"/>
    <w:rsid w:val="00905B2B"/>
    <w:rsid w:val="00910F0B"/>
    <w:rsid w:val="00911621"/>
    <w:rsid w:val="00916952"/>
    <w:rsid w:val="00917281"/>
    <w:rsid w:val="0092441E"/>
    <w:rsid w:val="009343E2"/>
    <w:rsid w:val="009372BF"/>
    <w:rsid w:val="00941182"/>
    <w:rsid w:val="00945700"/>
    <w:rsid w:val="00947D54"/>
    <w:rsid w:val="00956322"/>
    <w:rsid w:val="009620B5"/>
    <w:rsid w:val="00962412"/>
    <w:rsid w:val="00963FFC"/>
    <w:rsid w:val="0096604E"/>
    <w:rsid w:val="0097166A"/>
    <w:rsid w:val="00972527"/>
    <w:rsid w:val="009744E6"/>
    <w:rsid w:val="00974A2D"/>
    <w:rsid w:val="0098106E"/>
    <w:rsid w:val="00982FC8"/>
    <w:rsid w:val="00992857"/>
    <w:rsid w:val="009A214D"/>
    <w:rsid w:val="009A2408"/>
    <w:rsid w:val="009A3215"/>
    <w:rsid w:val="009A5CB7"/>
    <w:rsid w:val="009B5231"/>
    <w:rsid w:val="009C14BE"/>
    <w:rsid w:val="009D4C9D"/>
    <w:rsid w:val="009D552B"/>
    <w:rsid w:val="009D69EA"/>
    <w:rsid w:val="009E6961"/>
    <w:rsid w:val="009F152B"/>
    <w:rsid w:val="009F4B86"/>
    <w:rsid w:val="009F6654"/>
    <w:rsid w:val="00A00872"/>
    <w:rsid w:val="00A024F3"/>
    <w:rsid w:val="00A04559"/>
    <w:rsid w:val="00A05603"/>
    <w:rsid w:val="00A15169"/>
    <w:rsid w:val="00A16F0D"/>
    <w:rsid w:val="00A21C8F"/>
    <w:rsid w:val="00A235B6"/>
    <w:rsid w:val="00A25D0A"/>
    <w:rsid w:val="00A27198"/>
    <w:rsid w:val="00A27EE6"/>
    <w:rsid w:val="00A31985"/>
    <w:rsid w:val="00A32B2D"/>
    <w:rsid w:val="00A35569"/>
    <w:rsid w:val="00A376A3"/>
    <w:rsid w:val="00A432D1"/>
    <w:rsid w:val="00A4723C"/>
    <w:rsid w:val="00A5084B"/>
    <w:rsid w:val="00A51561"/>
    <w:rsid w:val="00A52D60"/>
    <w:rsid w:val="00A55212"/>
    <w:rsid w:val="00A579DB"/>
    <w:rsid w:val="00A579F6"/>
    <w:rsid w:val="00A614FA"/>
    <w:rsid w:val="00A66F47"/>
    <w:rsid w:val="00A67A43"/>
    <w:rsid w:val="00A73244"/>
    <w:rsid w:val="00A74174"/>
    <w:rsid w:val="00A7545E"/>
    <w:rsid w:val="00A75824"/>
    <w:rsid w:val="00A7680B"/>
    <w:rsid w:val="00A76F46"/>
    <w:rsid w:val="00A82A9D"/>
    <w:rsid w:val="00A83590"/>
    <w:rsid w:val="00A83BE1"/>
    <w:rsid w:val="00A86917"/>
    <w:rsid w:val="00A870A8"/>
    <w:rsid w:val="00A90C84"/>
    <w:rsid w:val="00A93A3F"/>
    <w:rsid w:val="00A93CFB"/>
    <w:rsid w:val="00A97DA6"/>
    <w:rsid w:val="00AB424A"/>
    <w:rsid w:val="00AB69D2"/>
    <w:rsid w:val="00AB7104"/>
    <w:rsid w:val="00AC52D7"/>
    <w:rsid w:val="00AC56D5"/>
    <w:rsid w:val="00AC6787"/>
    <w:rsid w:val="00AC7F2D"/>
    <w:rsid w:val="00AD05B8"/>
    <w:rsid w:val="00AD584D"/>
    <w:rsid w:val="00AD5D92"/>
    <w:rsid w:val="00AE4AF0"/>
    <w:rsid w:val="00AE5732"/>
    <w:rsid w:val="00AE5824"/>
    <w:rsid w:val="00B003C3"/>
    <w:rsid w:val="00B0600B"/>
    <w:rsid w:val="00B14EF0"/>
    <w:rsid w:val="00B225B0"/>
    <w:rsid w:val="00B26AD9"/>
    <w:rsid w:val="00B30D32"/>
    <w:rsid w:val="00B31B8D"/>
    <w:rsid w:val="00B32F08"/>
    <w:rsid w:val="00B37F16"/>
    <w:rsid w:val="00B40909"/>
    <w:rsid w:val="00B434E5"/>
    <w:rsid w:val="00B61D2B"/>
    <w:rsid w:val="00B72199"/>
    <w:rsid w:val="00B73483"/>
    <w:rsid w:val="00B75936"/>
    <w:rsid w:val="00B836CA"/>
    <w:rsid w:val="00B9654C"/>
    <w:rsid w:val="00B96ADB"/>
    <w:rsid w:val="00BA276C"/>
    <w:rsid w:val="00BA5E42"/>
    <w:rsid w:val="00BB2100"/>
    <w:rsid w:val="00BB2134"/>
    <w:rsid w:val="00BB26FF"/>
    <w:rsid w:val="00BB2F8E"/>
    <w:rsid w:val="00BB362C"/>
    <w:rsid w:val="00BC056B"/>
    <w:rsid w:val="00BC14D7"/>
    <w:rsid w:val="00BC4706"/>
    <w:rsid w:val="00BD09B4"/>
    <w:rsid w:val="00BE17D6"/>
    <w:rsid w:val="00BE28D4"/>
    <w:rsid w:val="00BE3462"/>
    <w:rsid w:val="00BE4F9B"/>
    <w:rsid w:val="00BE5BCA"/>
    <w:rsid w:val="00BF730D"/>
    <w:rsid w:val="00C01462"/>
    <w:rsid w:val="00C044ED"/>
    <w:rsid w:val="00C101BF"/>
    <w:rsid w:val="00C1098F"/>
    <w:rsid w:val="00C11E6F"/>
    <w:rsid w:val="00C177AF"/>
    <w:rsid w:val="00C1786F"/>
    <w:rsid w:val="00C17E0D"/>
    <w:rsid w:val="00C246AC"/>
    <w:rsid w:val="00C26124"/>
    <w:rsid w:val="00C2678D"/>
    <w:rsid w:val="00C26A0D"/>
    <w:rsid w:val="00C27455"/>
    <w:rsid w:val="00C30192"/>
    <w:rsid w:val="00C346F6"/>
    <w:rsid w:val="00C34DC3"/>
    <w:rsid w:val="00C368E3"/>
    <w:rsid w:val="00C3703F"/>
    <w:rsid w:val="00C42341"/>
    <w:rsid w:val="00C44F80"/>
    <w:rsid w:val="00C4647D"/>
    <w:rsid w:val="00C54257"/>
    <w:rsid w:val="00C574E1"/>
    <w:rsid w:val="00C61212"/>
    <w:rsid w:val="00C64EE3"/>
    <w:rsid w:val="00C677CF"/>
    <w:rsid w:val="00C67CB5"/>
    <w:rsid w:val="00C7460E"/>
    <w:rsid w:val="00C7546A"/>
    <w:rsid w:val="00C764C5"/>
    <w:rsid w:val="00C77870"/>
    <w:rsid w:val="00C823E6"/>
    <w:rsid w:val="00C836BF"/>
    <w:rsid w:val="00C91DA9"/>
    <w:rsid w:val="00CB30CB"/>
    <w:rsid w:val="00CB6B95"/>
    <w:rsid w:val="00CC32AC"/>
    <w:rsid w:val="00CC72C3"/>
    <w:rsid w:val="00CC7CBE"/>
    <w:rsid w:val="00CD54C7"/>
    <w:rsid w:val="00CE0836"/>
    <w:rsid w:val="00CF31C6"/>
    <w:rsid w:val="00CF64C4"/>
    <w:rsid w:val="00D00C54"/>
    <w:rsid w:val="00D02BC7"/>
    <w:rsid w:val="00D05C74"/>
    <w:rsid w:val="00D103F6"/>
    <w:rsid w:val="00D14444"/>
    <w:rsid w:val="00D22943"/>
    <w:rsid w:val="00D22B18"/>
    <w:rsid w:val="00D24A8C"/>
    <w:rsid w:val="00D26716"/>
    <w:rsid w:val="00D31C13"/>
    <w:rsid w:val="00D32666"/>
    <w:rsid w:val="00D33B63"/>
    <w:rsid w:val="00D40977"/>
    <w:rsid w:val="00D43345"/>
    <w:rsid w:val="00D47A73"/>
    <w:rsid w:val="00D47EAE"/>
    <w:rsid w:val="00D55170"/>
    <w:rsid w:val="00D6072E"/>
    <w:rsid w:val="00D61B46"/>
    <w:rsid w:val="00D61E68"/>
    <w:rsid w:val="00D63373"/>
    <w:rsid w:val="00D636FE"/>
    <w:rsid w:val="00D65EEC"/>
    <w:rsid w:val="00D71FCB"/>
    <w:rsid w:val="00D833E6"/>
    <w:rsid w:val="00D86608"/>
    <w:rsid w:val="00D86FC5"/>
    <w:rsid w:val="00D9220D"/>
    <w:rsid w:val="00D93C29"/>
    <w:rsid w:val="00D97908"/>
    <w:rsid w:val="00DA2137"/>
    <w:rsid w:val="00DA276D"/>
    <w:rsid w:val="00DA36C3"/>
    <w:rsid w:val="00DA4F7B"/>
    <w:rsid w:val="00DA5493"/>
    <w:rsid w:val="00DA558F"/>
    <w:rsid w:val="00DA7F65"/>
    <w:rsid w:val="00DB51CE"/>
    <w:rsid w:val="00DB6C0D"/>
    <w:rsid w:val="00DC2EA6"/>
    <w:rsid w:val="00DC7E08"/>
    <w:rsid w:val="00DD0991"/>
    <w:rsid w:val="00DD2410"/>
    <w:rsid w:val="00DD6282"/>
    <w:rsid w:val="00DE07C1"/>
    <w:rsid w:val="00DE2F64"/>
    <w:rsid w:val="00DE2FF7"/>
    <w:rsid w:val="00DE420C"/>
    <w:rsid w:val="00E02FAA"/>
    <w:rsid w:val="00E042A5"/>
    <w:rsid w:val="00E04A2C"/>
    <w:rsid w:val="00E14507"/>
    <w:rsid w:val="00E15C7B"/>
    <w:rsid w:val="00E16FB8"/>
    <w:rsid w:val="00E17EBF"/>
    <w:rsid w:val="00E2176A"/>
    <w:rsid w:val="00E21E49"/>
    <w:rsid w:val="00E22534"/>
    <w:rsid w:val="00E23117"/>
    <w:rsid w:val="00E2460F"/>
    <w:rsid w:val="00E31593"/>
    <w:rsid w:val="00E322E9"/>
    <w:rsid w:val="00E3712F"/>
    <w:rsid w:val="00E40111"/>
    <w:rsid w:val="00E45CD1"/>
    <w:rsid w:val="00E47E26"/>
    <w:rsid w:val="00E51D84"/>
    <w:rsid w:val="00E5529A"/>
    <w:rsid w:val="00E578EB"/>
    <w:rsid w:val="00E60146"/>
    <w:rsid w:val="00E6087B"/>
    <w:rsid w:val="00E60DCF"/>
    <w:rsid w:val="00E626D7"/>
    <w:rsid w:val="00E641DE"/>
    <w:rsid w:val="00E65012"/>
    <w:rsid w:val="00E813AC"/>
    <w:rsid w:val="00E85EBB"/>
    <w:rsid w:val="00E921B9"/>
    <w:rsid w:val="00E94C72"/>
    <w:rsid w:val="00E95B91"/>
    <w:rsid w:val="00EA402A"/>
    <w:rsid w:val="00EA49E8"/>
    <w:rsid w:val="00EA4C0B"/>
    <w:rsid w:val="00EA6D96"/>
    <w:rsid w:val="00EB3AE5"/>
    <w:rsid w:val="00EB792F"/>
    <w:rsid w:val="00EC1A08"/>
    <w:rsid w:val="00EC5E12"/>
    <w:rsid w:val="00EC751B"/>
    <w:rsid w:val="00EC7AED"/>
    <w:rsid w:val="00EE0B93"/>
    <w:rsid w:val="00EE2D15"/>
    <w:rsid w:val="00EE3C16"/>
    <w:rsid w:val="00EE551E"/>
    <w:rsid w:val="00EF02CB"/>
    <w:rsid w:val="00EF4C01"/>
    <w:rsid w:val="00EF4C4E"/>
    <w:rsid w:val="00EF563C"/>
    <w:rsid w:val="00EF7CC3"/>
    <w:rsid w:val="00F020DC"/>
    <w:rsid w:val="00F03EF3"/>
    <w:rsid w:val="00F048F9"/>
    <w:rsid w:val="00F06F72"/>
    <w:rsid w:val="00F1203C"/>
    <w:rsid w:val="00F133C2"/>
    <w:rsid w:val="00F13C6D"/>
    <w:rsid w:val="00F1571C"/>
    <w:rsid w:val="00F172A5"/>
    <w:rsid w:val="00F21669"/>
    <w:rsid w:val="00F27ECA"/>
    <w:rsid w:val="00F3250E"/>
    <w:rsid w:val="00F32C49"/>
    <w:rsid w:val="00F33FC4"/>
    <w:rsid w:val="00F36274"/>
    <w:rsid w:val="00F37358"/>
    <w:rsid w:val="00F41911"/>
    <w:rsid w:val="00F425FD"/>
    <w:rsid w:val="00F432A6"/>
    <w:rsid w:val="00F455C4"/>
    <w:rsid w:val="00F47705"/>
    <w:rsid w:val="00F51E69"/>
    <w:rsid w:val="00F67AAE"/>
    <w:rsid w:val="00F7048C"/>
    <w:rsid w:val="00F717FC"/>
    <w:rsid w:val="00F72F1C"/>
    <w:rsid w:val="00F74653"/>
    <w:rsid w:val="00F77542"/>
    <w:rsid w:val="00F83B4C"/>
    <w:rsid w:val="00F854E2"/>
    <w:rsid w:val="00F8583D"/>
    <w:rsid w:val="00F8744D"/>
    <w:rsid w:val="00F92CF7"/>
    <w:rsid w:val="00F9314B"/>
    <w:rsid w:val="00F96426"/>
    <w:rsid w:val="00FA0151"/>
    <w:rsid w:val="00FB131E"/>
    <w:rsid w:val="00FB1F9B"/>
    <w:rsid w:val="00FB37F2"/>
    <w:rsid w:val="00FB6494"/>
    <w:rsid w:val="00FC0982"/>
    <w:rsid w:val="00FC1057"/>
    <w:rsid w:val="00FC2690"/>
    <w:rsid w:val="00FC4ADC"/>
    <w:rsid w:val="00FC7745"/>
    <w:rsid w:val="00FD1F19"/>
    <w:rsid w:val="00FD49AF"/>
    <w:rsid w:val="00FE17EC"/>
    <w:rsid w:val="00FE5D36"/>
    <w:rsid w:val="00FF3BC7"/>
    <w:rsid w:val="00FF4FEE"/>
    <w:rsid w:val="00FF5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0106F098"/>
  <w15:docId w15:val="{FB9F525E-FFDE-42AF-88AE-74B2B5BCC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4" w:qFormat="1"/>
    <w:lsdException w:name="heading 2" w:locked="1" w:uiPriority="4" w:qFormat="1"/>
    <w:lsdException w:name="heading 3" w:locked="1" w:uiPriority="4" w:qFormat="1"/>
    <w:lsdException w:name="heading 4" w:locked="1" w:uiPriority="4" w:qFormat="1"/>
    <w:lsdException w:name="heading 5" w:locked="1" w:uiPriority="4" w:qFormat="1"/>
    <w:lsdException w:name="heading 6" w:locked="1" w:uiPriority="4" w:qFormat="1"/>
    <w:lsdException w:name="heading 7" w:locked="1" w:uiPriority="4" w:qFormat="1"/>
    <w:lsdException w:name="heading 8" w:locked="1" w:uiPriority="4" w:qFormat="1"/>
    <w:lsdException w:name="heading 9" w:locked="1" w:uiPriority="4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iPriority="0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iPriority="0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iPriority="5" w:unhideWhenUsed="1"/>
    <w:lsdException w:name="List Bullet" w:locked="1" w:semiHidden="1" w:uiPriority="0" w:unhideWhenUsed="1"/>
    <w:lsdException w:name="List Number" w:locked="1" w:semiHidden="1" w:uiPriority="7" w:unhideWhenUsed="1"/>
    <w:lsdException w:name="List 2" w:locked="1" w:semiHidden="1" w:uiPriority="5" w:unhideWhenUsed="1"/>
    <w:lsdException w:name="List 3" w:locked="1" w:semiHidden="1" w:uiPriority="5" w:unhideWhenUsed="1"/>
    <w:lsdException w:name="List 4" w:locked="1" w:semiHidden="1" w:uiPriority="5" w:unhideWhenUsed="1"/>
    <w:lsdException w:name="List 5" w:locked="1" w:semiHidden="1" w:uiPriority="5" w:unhideWhenUsed="1"/>
    <w:lsdException w:name="List Bullet 2" w:locked="1" w:semiHidden="1" w:uiPriority="0" w:unhideWhenUsed="1"/>
    <w:lsdException w:name="List Bullet 3" w:locked="1" w:semiHidden="1" w:uiPriority="0" w:unhideWhenUsed="1"/>
    <w:lsdException w:name="List Bullet 4" w:locked="1" w:semiHidden="1" w:uiPriority="0" w:unhideWhenUsed="1"/>
    <w:lsdException w:name="List Bullet 5" w:locked="1" w:semiHidden="1" w:unhideWhenUsed="1"/>
    <w:lsdException w:name="List Number 2" w:locked="1" w:semiHidden="1" w:uiPriority="7" w:unhideWhenUsed="1"/>
    <w:lsdException w:name="List Number 3" w:locked="1" w:semiHidden="1" w:uiPriority="7" w:unhideWhenUsed="1"/>
    <w:lsdException w:name="List Number 4" w:locked="1" w:semiHidden="1" w:uiPriority="7" w:unhideWhenUsed="1"/>
    <w:lsdException w:name="List Number 5" w:locked="1" w:semiHidden="1" w:uiPriority="7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iPriority="6" w:unhideWhenUsed="1"/>
    <w:lsdException w:name="List Continue 2" w:locked="1" w:semiHidden="1" w:uiPriority="6" w:unhideWhenUsed="1"/>
    <w:lsdException w:name="List Continue 3" w:locked="1" w:semiHidden="1" w:uiPriority="6" w:unhideWhenUsed="1"/>
    <w:lsdException w:name="List Continue 4" w:locked="1" w:semiHidden="1" w:uiPriority="6" w:unhideWhenUsed="1"/>
    <w:lsdException w:name="List Continue 5" w:locked="1" w:semiHidden="1" w:uiPriority="6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12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8" w:qFormat="1"/>
    <w:lsdException w:name="Quote" w:uiPriority="15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11E6F"/>
    <w:pPr>
      <w:spacing w:before="120" w:after="120" w:line="300" w:lineRule="auto"/>
    </w:pPr>
    <w:rPr>
      <w:rFonts w:ascii="Arial" w:eastAsiaTheme="minorHAnsi" w:hAnsi="Arial" w:cstheme="minorHAnsi"/>
      <w:sz w:val="24"/>
      <w:szCs w:val="24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4"/>
    <w:qFormat/>
    <w:rsid w:val="00C11E6F"/>
    <w:pPr>
      <w:keepNext/>
      <w:keepLines/>
      <w:numPr>
        <w:numId w:val="10"/>
      </w:numPr>
      <w:spacing w:before="240" w:after="240"/>
      <w:jc w:val="center"/>
      <w:outlineLvl w:val="0"/>
    </w:pPr>
    <w:rPr>
      <w:rFonts w:eastAsiaTheme="majorEastAsia" w:cstheme="majorBidi"/>
      <w:b/>
      <w:bCs/>
      <w:szCs w:val="52"/>
    </w:rPr>
  </w:style>
  <w:style w:type="paragraph" w:styleId="berschrift2">
    <w:name w:val="heading 2"/>
    <w:basedOn w:val="Standard"/>
    <w:next w:val="Standard"/>
    <w:link w:val="berschrift2Zchn"/>
    <w:uiPriority w:val="4"/>
    <w:qFormat/>
    <w:rsid w:val="00C11E6F"/>
    <w:pPr>
      <w:keepNext/>
      <w:keepLines/>
      <w:numPr>
        <w:ilvl w:val="1"/>
        <w:numId w:val="10"/>
      </w:numPr>
      <w:outlineLvl w:val="1"/>
    </w:pPr>
    <w:rPr>
      <w:rFonts w:eastAsiaTheme="majorEastAsia" w:cstheme="majorBidi"/>
      <w:b/>
      <w:bCs/>
      <w:szCs w:val="40"/>
    </w:rPr>
  </w:style>
  <w:style w:type="paragraph" w:styleId="berschrift3">
    <w:name w:val="heading 3"/>
    <w:basedOn w:val="Standard"/>
    <w:next w:val="Standard"/>
    <w:link w:val="berschrift3Zchn"/>
    <w:uiPriority w:val="4"/>
    <w:rsid w:val="00C11E6F"/>
    <w:pPr>
      <w:numPr>
        <w:ilvl w:val="2"/>
        <w:numId w:val="10"/>
      </w:numPr>
      <w:tabs>
        <w:tab w:val="left" w:pos="1134"/>
      </w:tabs>
      <w:outlineLvl w:val="2"/>
    </w:pPr>
    <w:rPr>
      <w:b/>
    </w:rPr>
  </w:style>
  <w:style w:type="paragraph" w:styleId="berschrift4">
    <w:name w:val="heading 4"/>
    <w:basedOn w:val="Standard"/>
    <w:next w:val="Standard"/>
    <w:link w:val="berschrift4Zchn"/>
    <w:uiPriority w:val="4"/>
    <w:qFormat/>
    <w:rsid w:val="00C11E6F"/>
    <w:pPr>
      <w:keepNext/>
      <w:keepLines/>
      <w:numPr>
        <w:ilvl w:val="3"/>
        <w:numId w:val="10"/>
      </w:numPr>
      <w:spacing w:after="0"/>
      <w:ind w:left="680"/>
      <w:outlineLvl w:val="3"/>
    </w:pPr>
    <w:rPr>
      <w:rFonts w:eastAsiaTheme="majorEastAsia" w:cstheme="majorBidi"/>
      <w:szCs w:val="28"/>
    </w:rPr>
  </w:style>
  <w:style w:type="paragraph" w:styleId="berschrift5">
    <w:name w:val="heading 5"/>
    <w:basedOn w:val="Standard"/>
    <w:next w:val="Standard"/>
    <w:link w:val="berschrift5Zchn"/>
    <w:uiPriority w:val="4"/>
    <w:qFormat/>
    <w:rsid w:val="00C11E6F"/>
    <w:pPr>
      <w:keepNext/>
      <w:keepLines/>
      <w:numPr>
        <w:ilvl w:val="4"/>
        <w:numId w:val="10"/>
      </w:numPr>
      <w:spacing w:after="0"/>
      <w:outlineLvl w:val="4"/>
    </w:pPr>
    <w:rPr>
      <w:rFonts w:eastAsiaTheme="majorEastAsia" w:cstheme="majorBidi"/>
      <w:b/>
    </w:rPr>
  </w:style>
  <w:style w:type="paragraph" w:styleId="berschrift6">
    <w:name w:val="heading 6"/>
    <w:basedOn w:val="Standard"/>
    <w:next w:val="Standard"/>
    <w:link w:val="berschrift6Zchn"/>
    <w:uiPriority w:val="4"/>
    <w:qFormat/>
    <w:rsid w:val="00C11E6F"/>
    <w:pPr>
      <w:keepNext/>
      <w:keepLines/>
      <w:numPr>
        <w:ilvl w:val="5"/>
        <w:numId w:val="10"/>
      </w:numPr>
      <w:spacing w:after="0"/>
      <w:outlineLvl w:val="5"/>
    </w:pPr>
    <w:rPr>
      <w:rFonts w:eastAsiaTheme="majorEastAsia" w:cstheme="majorBidi"/>
      <w:b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4"/>
    <w:qFormat/>
    <w:rsid w:val="00C11E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4"/>
    <w:qFormat/>
    <w:rsid w:val="00C11E6F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4"/>
    <w:qFormat/>
    <w:rsid w:val="00C11E6F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4"/>
    <w:locked/>
    <w:rsid w:val="00C11E6F"/>
    <w:rPr>
      <w:rFonts w:ascii="Arial" w:eastAsiaTheme="majorEastAsia" w:hAnsi="Arial" w:cstheme="majorBidi"/>
      <w:b/>
      <w:bCs/>
      <w:sz w:val="24"/>
      <w:szCs w:val="52"/>
      <w:lang w:eastAsia="en-US"/>
    </w:rPr>
  </w:style>
  <w:style w:type="character" w:customStyle="1" w:styleId="berschrift2Zchn">
    <w:name w:val="Überschrift 2 Zchn"/>
    <w:basedOn w:val="Absatz-Standardschriftart"/>
    <w:link w:val="berschrift2"/>
    <w:uiPriority w:val="4"/>
    <w:locked/>
    <w:rsid w:val="00C11E6F"/>
    <w:rPr>
      <w:rFonts w:ascii="Arial" w:eastAsiaTheme="majorEastAsia" w:hAnsi="Arial" w:cstheme="majorBidi"/>
      <w:b/>
      <w:bCs/>
      <w:sz w:val="24"/>
      <w:szCs w:val="40"/>
      <w:lang w:eastAsia="en-US"/>
    </w:rPr>
  </w:style>
  <w:style w:type="character" w:customStyle="1" w:styleId="berschrift3Zchn">
    <w:name w:val="Überschrift 3 Zchn"/>
    <w:basedOn w:val="Absatz-Standardschriftart"/>
    <w:link w:val="berschrift3"/>
    <w:uiPriority w:val="4"/>
    <w:locked/>
    <w:rsid w:val="00C11E6F"/>
    <w:rPr>
      <w:rFonts w:ascii="Arial" w:eastAsiaTheme="minorHAnsi" w:hAnsi="Arial" w:cstheme="minorHAnsi"/>
      <w:b/>
      <w:sz w:val="24"/>
      <w:szCs w:val="24"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4"/>
    <w:locked/>
    <w:rsid w:val="00C11E6F"/>
    <w:rPr>
      <w:rFonts w:ascii="Arial" w:eastAsiaTheme="majorEastAsia" w:hAnsi="Arial" w:cstheme="majorBidi"/>
      <w:sz w:val="24"/>
      <w:szCs w:val="28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4"/>
    <w:locked/>
    <w:rsid w:val="00C11E6F"/>
    <w:rPr>
      <w:rFonts w:ascii="Arial" w:eastAsiaTheme="majorEastAsia" w:hAnsi="Arial" w:cstheme="majorBidi"/>
      <w:b/>
      <w:sz w:val="24"/>
      <w:szCs w:val="24"/>
      <w:lang w:eastAsia="en-US"/>
    </w:rPr>
  </w:style>
  <w:style w:type="character" w:customStyle="1" w:styleId="berschrift6Zchn">
    <w:name w:val="Überschrift 6 Zchn"/>
    <w:basedOn w:val="Absatz-Standardschriftart"/>
    <w:link w:val="berschrift6"/>
    <w:uiPriority w:val="4"/>
    <w:locked/>
    <w:rsid w:val="00C11E6F"/>
    <w:rPr>
      <w:rFonts w:ascii="Arial" w:eastAsiaTheme="majorEastAsia" w:hAnsi="Arial" w:cstheme="majorBidi"/>
      <w:b/>
      <w:iCs/>
      <w:color w:val="595959" w:themeColor="text1" w:themeTint="A6"/>
      <w:sz w:val="24"/>
      <w:szCs w:val="24"/>
      <w:lang w:eastAsia="en-US"/>
    </w:rPr>
  </w:style>
  <w:style w:type="character" w:customStyle="1" w:styleId="berschrift7Zchn">
    <w:name w:val="Überschrift 7 Zchn"/>
    <w:basedOn w:val="Absatz-Standardschriftart"/>
    <w:link w:val="berschrift7"/>
    <w:uiPriority w:val="4"/>
    <w:locked/>
    <w:rsid w:val="00C11E6F"/>
    <w:rPr>
      <w:rFonts w:ascii="Arial" w:eastAsiaTheme="majorEastAsia" w:hAnsi="Arial" w:cstheme="majorBidi"/>
      <w:color w:val="595959" w:themeColor="text1" w:themeTint="A6"/>
      <w:sz w:val="24"/>
      <w:szCs w:val="24"/>
      <w:lang w:eastAsia="en-US"/>
    </w:rPr>
  </w:style>
  <w:style w:type="character" w:customStyle="1" w:styleId="berschrift8Zchn">
    <w:name w:val="Überschrift 8 Zchn"/>
    <w:basedOn w:val="Absatz-Standardschriftart"/>
    <w:link w:val="berschrift8"/>
    <w:uiPriority w:val="4"/>
    <w:locked/>
    <w:rsid w:val="00C11E6F"/>
    <w:rPr>
      <w:rFonts w:ascii="Arial" w:eastAsiaTheme="majorEastAsia" w:hAnsi="Arial" w:cstheme="majorBidi"/>
      <w:i/>
      <w:iCs/>
      <w:color w:val="272727" w:themeColor="text1" w:themeTint="D8"/>
      <w:sz w:val="24"/>
      <w:szCs w:val="24"/>
      <w:lang w:eastAsia="en-US"/>
    </w:rPr>
  </w:style>
  <w:style w:type="character" w:customStyle="1" w:styleId="berschrift9Zchn">
    <w:name w:val="Überschrift 9 Zchn"/>
    <w:basedOn w:val="Absatz-Standardschriftart"/>
    <w:link w:val="berschrift9"/>
    <w:uiPriority w:val="4"/>
    <w:locked/>
    <w:rsid w:val="00C11E6F"/>
    <w:rPr>
      <w:rFonts w:ascii="Arial" w:eastAsiaTheme="majorEastAsia" w:hAnsi="Arial" w:cstheme="majorBidi"/>
      <w:color w:val="272727" w:themeColor="text1" w:themeTint="D8"/>
      <w:sz w:val="24"/>
      <w:szCs w:val="24"/>
      <w:lang w:eastAsia="en-US"/>
    </w:rPr>
  </w:style>
  <w:style w:type="paragraph" w:styleId="Abbildungsverzeichnis">
    <w:name w:val="table of figures"/>
    <w:basedOn w:val="Standard"/>
    <w:next w:val="Standard"/>
    <w:uiPriority w:val="99"/>
    <w:unhideWhenUsed/>
    <w:locked/>
    <w:rsid w:val="00C11E6F"/>
    <w:pPr>
      <w:spacing w:before="0"/>
    </w:pPr>
  </w:style>
  <w:style w:type="paragraph" w:styleId="Aufzhlungszeichen">
    <w:name w:val="List Bullet"/>
    <w:basedOn w:val="Standard"/>
    <w:locked/>
    <w:rsid w:val="00C11E6F"/>
    <w:pPr>
      <w:numPr>
        <w:numId w:val="1"/>
      </w:numPr>
    </w:pPr>
  </w:style>
  <w:style w:type="paragraph" w:styleId="Aufzhlungszeichen2">
    <w:name w:val="List Bullet 2"/>
    <w:basedOn w:val="Standard"/>
    <w:locked/>
    <w:rsid w:val="00C11E6F"/>
    <w:pPr>
      <w:numPr>
        <w:numId w:val="2"/>
      </w:numPr>
    </w:pPr>
  </w:style>
  <w:style w:type="paragraph" w:styleId="Aufzhlungszeichen3">
    <w:name w:val="List Bullet 3"/>
    <w:basedOn w:val="Standard"/>
    <w:locked/>
    <w:rsid w:val="00C11E6F"/>
    <w:pPr>
      <w:numPr>
        <w:numId w:val="3"/>
      </w:numPr>
    </w:pPr>
  </w:style>
  <w:style w:type="paragraph" w:styleId="Aufzhlungszeichen4">
    <w:name w:val="List Bullet 4"/>
    <w:basedOn w:val="Standard"/>
    <w:locked/>
    <w:rsid w:val="00C11E6F"/>
    <w:pPr>
      <w:numPr>
        <w:numId w:val="4"/>
      </w:numPr>
    </w:pPr>
  </w:style>
  <w:style w:type="paragraph" w:customStyle="1" w:styleId="Datenzelle">
    <w:name w:val="Datenzelle"/>
    <w:basedOn w:val="Standard"/>
    <w:uiPriority w:val="9"/>
    <w:qFormat/>
    <w:rsid w:val="00C11E6F"/>
    <w:pPr>
      <w:spacing w:after="0" w:line="240" w:lineRule="auto"/>
    </w:pPr>
    <w:rPr>
      <w:rFonts w:cstheme="minorBidi"/>
      <w:szCs w:val="22"/>
    </w:rPr>
  </w:style>
  <w:style w:type="table" w:styleId="EinfacheTabelle1">
    <w:name w:val="Plain Table 1"/>
    <w:basedOn w:val="NormaleTabelle"/>
    <w:uiPriority w:val="41"/>
    <w:rsid w:val="00C11E6F"/>
    <w:pPr>
      <w:spacing w:before="240"/>
    </w:pPr>
    <w:rPr>
      <w:rFonts w:asciiTheme="minorHAnsi" w:eastAsiaTheme="minorHAnsi" w:hAnsiTheme="minorHAnsi" w:cstheme="minorHAns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Funotentext">
    <w:name w:val="footnote text"/>
    <w:basedOn w:val="Standard"/>
    <w:link w:val="FunotentextZchn"/>
    <w:locked/>
    <w:rsid w:val="00C11E6F"/>
    <w:pPr>
      <w:spacing w:line="276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rsid w:val="00C11E6F"/>
    <w:rPr>
      <w:rFonts w:ascii="Arial" w:eastAsiaTheme="minorHAnsi" w:hAnsi="Arial" w:cstheme="minorHAnsi"/>
      <w:lang w:eastAsia="en-US"/>
    </w:rPr>
  </w:style>
  <w:style w:type="character" w:styleId="Funotenzeichen">
    <w:name w:val="footnote reference"/>
    <w:basedOn w:val="Absatz-Standardschriftart"/>
    <w:locked/>
    <w:rsid w:val="00C11E6F"/>
    <w:rPr>
      <w:rFonts w:ascii="Arial" w:hAnsi="Arial"/>
      <w:vertAlign w:val="superscript"/>
    </w:rPr>
  </w:style>
  <w:style w:type="paragraph" w:styleId="Fuzeile">
    <w:name w:val="footer"/>
    <w:basedOn w:val="Standard"/>
    <w:link w:val="FuzeileZchn"/>
    <w:uiPriority w:val="99"/>
    <w:locked/>
    <w:rsid w:val="00C11E6F"/>
    <w:pPr>
      <w:tabs>
        <w:tab w:val="center" w:pos="4536"/>
        <w:tab w:val="right" w:pos="9072"/>
      </w:tabs>
      <w:spacing w:before="0" w:after="0" w:line="240" w:lineRule="auto"/>
    </w:pPr>
    <w:rPr>
      <w:sz w:val="20"/>
    </w:rPr>
  </w:style>
  <w:style w:type="character" w:customStyle="1" w:styleId="FuzeileZchn">
    <w:name w:val="Fußzeile Zchn"/>
    <w:basedOn w:val="Absatz-Standardschriftart"/>
    <w:link w:val="Fuzeile"/>
    <w:uiPriority w:val="99"/>
    <w:rsid w:val="00C11E6F"/>
    <w:rPr>
      <w:rFonts w:ascii="Arial" w:eastAsiaTheme="minorHAnsi" w:hAnsi="Arial" w:cstheme="minorHAnsi"/>
      <w:szCs w:val="24"/>
      <w:lang w:eastAsia="en-US"/>
    </w:rPr>
  </w:style>
  <w:style w:type="paragraph" w:customStyle="1" w:styleId="HeaderEbene1">
    <w:name w:val="Header → Ebene 1"/>
    <w:basedOn w:val="Standard"/>
    <w:uiPriority w:val="8"/>
    <w:qFormat/>
    <w:rsid w:val="00C11E6F"/>
    <w:pPr>
      <w:spacing w:before="0" w:after="0"/>
    </w:pPr>
    <w:rPr>
      <w:rFonts w:cstheme="minorBidi"/>
      <w:b/>
      <w:szCs w:val="22"/>
    </w:rPr>
  </w:style>
  <w:style w:type="paragraph" w:customStyle="1" w:styleId="HeaderEbene2">
    <w:name w:val="Header → Ebene 2"/>
    <w:basedOn w:val="Standard"/>
    <w:uiPriority w:val="8"/>
    <w:qFormat/>
    <w:rsid w:val="00C11E6F"/>
    <w:pPr>
      <w:spacing w:before="0" w:after="0" w:line="240" w:lineRule="auto"/>
    </w:pPr>
    <w:rPr>
      <w:rFonts w:cstheme="minorBidi"/>
      <w:b/>
      <w:bCs/>
      <w:color w:val="FFFFFF" w:themeColor="background1"/>
      <w:szCs w:val="22"/>
    </w:rPr>
  </w:style>
  <w:style w:type="paragraph" w:customStyle="1" w:styleId="HeaderEbene3">
    <w:name w:val="Header → Ebene 3"/>
    <w:basedOn w:val="Standard"/>
    <w:uiPriority w:val="8"/>
    <w:qFormat/>
    <w:rsid w:val="00C11E6F"/>
    <w:pPr>
      <w:spacing w:before="0" w:after="0" w:line="240" w:lineRule="auto"/>
    </w:pPr>
    <w:rPr>
      <w:rFonts w:cstheme="minorBidi"/>
      <w:b/>
      <w:szCs w:val="22"/>
    </w:rPr>
  </w:style>
  <w:style w:type="paragraph" w:customStyle="1" w:styleId="HeaderEbene4">
    <w:name w:val="Header → Ebene 4"/>
    <w:basedOn w:val="Standard"/>
    <w:uiPriority w:val="8"/>
    <w:qFormat/>
    <w:rsid w:val="00C11E6F"/>
    <w:pPr>
      <w:spacing w:before="0" w:after="0" w:line="240" w:lineRule="auto"/>
    </w:pPr>
    <w:rPr>
      <w:rFonts w:cstheme="minorBidi"/>
      <w:b/>
      <w:szCs w:val="22"/>
    </w:rPr>
  </w:style>
  <w:style w:type="paragraph" w:customStyle="1" w:styleId="HeaderEbene5">
    <w:name w:val="Header → Ebene 5"/>
    <w:basedOn w:val="Standard"/>
    <w:uiPriority w:val="8"/>
    <w:qFormat/>
    <w:rsid w:val="00C11E6F"/>
    <w:pPr>
      <w:spacing w:before="0" w:after="0" w:line="240" w:lineRule="auto"/>
    </w:pPr>
    <w:rPr>
      <w:rFonts w:cstheme="minorBidi"/>
      <w:b/>
      <w:szCs w:val="22"/>
    </w:rPr>
  </w:style>
  <w:style w:type="paragraph" w:customStyle="1" w:styleId="HeaderEbene10">
    <w:name w:val="Header ↓ Ebene 1"/>
    <w:basedOn w:val="Standard"/>
    <w:uiPriority w:val="8"/>
    <w:qFormat/>
    <w:rsid w:val="00C11E6F"/>
    <w:pPr>
      <w:spacing w:before="0" w:after="0" w:line="480" w:lineRule="auto"/>
    </w:pPr>
    <w:rPr>
      <w:rFonts w:cstheme="minorBidi"/>
      <w:b/>
      <w:bCs/>
      <w:color w:val="FFFFFF" w:themeColor="background1"/>
      <w:szCs w:val="22"/>
    </w:rPr>
  </w:style>
  <w:style w:type="paragraph" w:customStyle="1" w:styleId="HeaderEbene20">
    <w:name w:val="Header ↓ Ebene 2"/>
    <w:basedOn w:val="Standard"/>
    <w:uiPriority w:val="8"/>
    <w:qFormat/>
    <w:rsid w:val="00C11E6F"/>
    <w:pPr>
      <w:spacing w:before="0" w:after="0" w:line="240" w:lineRule="auto"/>
    </w:pPr>
    <w:rPr>
      <w:rFonts w:cstheme="minorBidi"/>
      <w:b/>
      <w:szCs w:val="22"/>
    </w:rPr>
  </w:style>
  <w:style w:type="paragraph" w:customStyle="1" w:styleId="HeaderEbene2nur1Spalte">
    <w:name w:val="Header ↓ Ebene 2 nur 1. Spalte"/>
    <w:basedOn w:val="Standard"/>
    <w:uiPriority w:val="8"/>
    <w:qFormat/>
    <w:rsid w:val="00C11E6F"/>
    <w:pPr>
      <w:spacing w:before="0" w:after="0"/>
    </w:pPr>
    <w:rPr>
      <w:rFonts w:cstheme="minorBidi"/>
      <w:b/>
      <w:szCs w:val="22"/>
    </w:rPr>
  </w:style>
  <w:style w:type="paragraph" w:customStyle="1" w:styleId="HeaderEbene30">
    <w:name w:val="Header ↓ Ebene 3"/>
    <w:basedOn w:val="Standard"/>
    <w:uiPriority w:val="8"/>
    <w:qFormat/>
    <w:rsid w:val="00C11E6F"/>
    <w:pPr>
      <w:spacing w:before="0" w:after="0" w:line="240" w:lineRule="auto"/>
    </w:pPr>
    <w:rPr>
      <w:rFonts w:cstheme="minorBidi"/>
      <w:b/>
      <w:szCs w:val="22"/>
    </w:rPr>
  </w:style>
  <w:style w:type="paragraph" w:customStyle="1" w:styleId="HeaderEbene3nur1Spalte">
    <w:name w:val="Header ↓ Ebene 3 nur 1. Spalte"/>
    <w:basedOn w:val="Standard"/>
    <w:uiPriority w:val="8"/>
    <w:qFormat/>
    <w:rsid w:val="00C11E6F"/>
    <w:pPr>
      <w:spacing w:before="0" w:after="0"/>
    </w:pPr>
    <w:rPr>
      <w:rFonts w:cstheme="minorBidi"/>
      <w:b/>
      <w:szCs w:val="22"/>
    </w:rPr>
  </w:style>
  <w:style w:type="paragraph" w:customStyle="1" w:styleId="HeaderEbene40">
    <w:name w:val="Header ↓ Ebene 4"/>
    <w:basedOn w:val="Standard"/>
    <w:uiPriority w:val="8"/>
    <w:qFormat/>
    <w:rsid w:val="00C11E6F"/>
    <w:pPr>
      <w:spacing w:before="0" w:after="0" w:line="240" w:lineRule="auto"/>
    </w:pPr>
    <w:rPr>
      <w:rFonts w:cstheme="minorBidi"/>
      <w:b/>
      <w:szCs w:val="22"/>
    </w:rPr>
  </w:style>
  <w:style w:type="paragraph" w:customStyle="1" w:styleId="HeaderEbene50">
    <w:name w:val="Header ↓ Ebene 5"/>
    <w:basedOn w:val="Standard"/>
    <w:uiPriority w:val="8"/>
    <w:qFormat/>
    <w:rsid w:val="00C11E6F"/>
    <w:pPr>
      <w:spacing w:before="0" w:after="0" w:line="240" w:lineRule="auto"/>
    </w:pPr>
    <w:rPr>
      <w:rFonts w:cstheme="minorBidi"/>
      <w:b/>
      <w:szCs w:val="22"/>
    </w:rPr>
  </w:style>
  <w:style w:type="character" w:styleId="Hervorhebung">
    <w:name w:val="Emphasis"/>
    <w:basedOn w:val="Absatz-Standardschriftart"/>
    <w:uiPriority w:val="12"/>
    <w:qFormat/>
    <w:locked/>
    <w:rsid w:val="00C11E6F"/>
    <w:rPr>
      <w:rFonts w:ascii="Arial" w:hAnsi="Arial"/>
      <w:i/>
      <w:iCs/>
      <w:sz w:val="24"/>
    </w:rPr>
  </w:style>
  <w:style w:type="paragraph" w:customStyle="1" w:styleId="Hinweis">
    <w:name w:val="Hinweis"/>
    <w:basedOn w:val="Standard"/>
    <w:next w:val="Standard"/>
    <w:link w:val="HinweisZchn"/>
    <w:qFormat/>
    <w:rsid w:val="00C11E6F"/>
    <w:pPr>
      <w:contextualSpacing/>
    </w:pPr>
    <w:rPr>
      <w:i/>
    </w:rPr>
  </w:style>
  <w:style w:type="character" w:customStyle="1" w:styleId="HinweisZchn">
    <w:name w:val="Hinweis Zchn"/>
    <w:basedOn w:val="Absatz-Standardschriftart"/>
    <w:link w:val="Hinweis"/>
    <w:rsid w:val="00C11E6F"/>
    <w:rPr>
      <w:rFonts w:ascii="Arial" w:eastAsiaTheme="minorHAnsi" w:hAnsi="Arial" w:cstheme="minorHAnsi"/>
      <w:i/>
      <w:sz w:val="24"/>
      <w:szCs w:val="24"/>
      <w:lang w:eastAsia="en-US"/>
    </w:rPr>
  </w:style>
  <w:style w:type="character" w:styleId="Hyperlink">
    <w:name w:val="Hyperlink"/>
    <w:basedOn w:val="Absatz-Standardschriftart"/>
    <w:uiPriority w:val="99"/>
    <w:unhideWhenUsed/>
    <w:locked/>
    <w:rsid w:val="00C11E6F"/>
    <w:rPr>
      <w:rFonts w:ascii="Arial" w:hAnsi="Arial"/>
      <w:color w:val="0000FF" w:themeColor="hyperlink"/>
      <w:sz w:val="24"/>
      <w:u w:val="single"/>
    </w:rPr>
  </w:style>
  <w:style w:type="paragraph" w:styleId="Listenfortsetzung">
    <w:name w:val="List Continue"/>
    <w:basedOn w:val="Standard"/>
    <w:uiPriority w:val="6"/>
    <w:locked/>
    <w:rsid w:val="00C11E6F"/>
    <w:pPr>
      <w:ind w:left="284"/>
    </w:pPr>
    <w:rPr>
      <w:rFonts w:cstheme="minorBidi"/>
      <w:szCs w:val="22"/>
    </w:rPr>
  </w:style>
  <w:style w:type="paragraph" w:customStyle="1" w:styleId="Kontrollkstchen1">
    <w:name w:val="Kontrollkästchen_1"/>
    <w:basedOn w:val="Listenfortsetzung"/>
    <w:rsid w:val="00C11E6F"/>
    <w:pPr>
      <w:ind w:left="1985" w:hanging="1985"/>
    </w:pPr>
    <w:rPr>
      <w:rFonts w:eastAsia="Times New Roman" w:cs="Times New Roman"/>
      <w:szCs w:val="20"/>
    </w:rPr>
  </w:style>
  <w:style w:type="paragraph" w:customStyle="1" w:styleId="Kontrollkstchen2">
    <w:name w:val="Kontrollkästchen_2"/>
    <w:basedOn w:val="Kontrollkstchen1"/>
    <w:rsid w:val="00C11E6F"/>
    <w:pPr>
      <w:ind w:left="2410"/>
    </w:pPr>
  </w:style>
  <w:style w:type="paragraph" w:customStyle="1" w:styleId="Kontrollkstchen3">
    <w:name w:val="Kontrollkästchen_3"/>
    <w:basedOn w:val="Kontrollkstchen1"/>
    <w:rsid w:val="00C11E6F"/>
    <w:pPr>
      <w:ind w:left="2977"/>
    </w:pPr>
  </w:style>
  <w:style w:type="paragraph" w:styleId="Titel">
    <w:name w:val="Title"/>
    <w:basedOn w:val="Standard"/>
    <w:next w:val="Standard"/>
    <w:link w:val="TitelZchn"/>
    <w:uiPriority w:val="10"/>
    <w:qFormat/>
    <w:locked/>
    <w:rsid w:val="00C11E6F"/>
    <w:pPr>
      <w:spacing w:before="0" w:after="0" w:line="276" w:lineRule="auto"/>
      <w:contextualSpacing/>
      <w:jc w:val="right"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11E6F"/>
    <w:rPr>
      <w:rFonts w:ascii="Arial" w:eastAsiaTheme="majorEastAsia" w:hAnsi="Arial" w:cstheme="majorBidi"/>
      <w:b/>
      <w:spacing w:val="-10"/>
      <w:kern w:val="28"/>
      <w:sz w:val="32"/>
      <w:szCs w:val="56"/>
      <w:lang w:eastAsia="en-US"/>
    </w:rPr>
  </w:style>
  <w:style w:type="paragraph" w:styleId="Kopfzeile">
    <w:name w:val="header"/>
    <w:basedOn w:val="Titel"/>
    <w:link w:val="KopfzeileZchn"/>
    <w:uiPriority w:val="99"/>
    <w:locked/>
    <w:rsid w:val="00C11E6F"/>
  </w:style>
  <w:style w:type="character" w:customStyle="1" w:styleId="KopfzeileZchn">
    <w:name w:val="Kopfzeile Zchn"/>
    <w:basedOn w:val="Absatz-Standardschriftart"/>
    <w:link w:val="Kopfzeile"/>
    <w:uiPriority w:val="99"/>
    <w:rsid w:val="00C11E6F"/>
    <w:rPr>
      <w:rFonts w:ascii="Arial" w:eastAsiaTheme="majorEastAsia" w:hAnsi="Arial" w:cstheme="majorBidi"/>
      <w:b/>
      <w:spacing w:val="-10"/>
      <w:kern w:val="28"/>
      <w:sz w:val="32"/>
      <w:szCs w:val="56"/>
      <w:lang w:eastAsia="en-US"/>
    </w:rPr>
  </w:style>
  <w:style w:type="paragraph" w:customStyle="1" w:styleId="Kopfzeileklein">
    <w:name w:val="Kopfzeile klein"/>
    <w:basedOn w:val="Kopfzeile"/>
    <w:qFormat/>
    <w:rsid w:val="00C11E6F"/>
    <w:rPr>
      <w:b w:val="0"/>
      <w:bCs/>
      <w:sz w:val="24"/>
      <w:szCs w:val="24"/>
    </w:rPr>
  </w:style>
  <w:style w:type="paragraph" w:styleId="Liste">
    <w:name w:val="List"/>
    <w:basedOn w:val="Standard"/>
    <w:uiPriority w:val="5"/>
    <w:locked/>
    <w:rsid w:val="00C11E6F"/>
    <w:pPr>
      <w:numPr>
        <w:numId w:val="5"/>
      </w:numPr>
      <w:spacing w:line="276" w:lineRule="auto"/>
    </w:pPr>
    <w:rPr>
      <w:rFonts w:cstheme="minorBidi"/>
      <w:szCs w:val="22"/>
    </w:rPr>
  </w:style>
  <w:style w:type="paragraph" w:styleId="Liste2">
    <w:name w:val="List 2"/>
    <w:basedOn w:val="Standard"/>
    <w:uiPriority w:val="5"/>
    <w:locked/>
    <w:rsid w:val="00C11E6F"/>
    <w:pPr>
      <w:numPr>
        <w:ilvl w:val="1"/>
        <w:numId w:val="5"/>
      </w:numPr>
      <w:spacing w:line="276" w:lineRule="auto"/>
    </w:pPr>
    <w:rPr>
      <w:rFonts w:cstheme="minorBidi"/>
      <w:szCs w:val="22"/>
    </w:rPr>
  </w:style>
  <w:style w:type="paragraph" w:styleId="Liste3">
    <w:name w:val="List 3"/>
    <w:basedOn w:val="Standard"/>
    <w:uiPriority w:val="5"/>
    <w:locked/>
    <w:rsid w:val="00C11E6F"/>
    <w:pPr>
      <w:numPr>
        <w:ilvl w:val="2"/>
        <w:numId w:val="5"/>
      </w:numPr>
      <w:spacing w:line="276" w:lineRule="auto"/>
    </w:pPr>
    <w:rPr>
      <w:rFonts w:cstheme="minorBidi"/>
      <w:szCs w:val="22"/>
    </w:rPr>
  </w:style>
  <w:style w:type="paragraph" w:styleId="Liste4">
    <w:name w:val="List 4"/>
    <w:basedOn w:val="Standard"/>
    <w:uiPriority w:val="5"/>
    <w:locked/>
    <w:rsid w:val="00C11E6F"/>
    <w:pPr>
      <w:numPr>
        <w:ilvl w:val="3"/>
        <w:numId w:val="5"/>
      </w:numPr>
      <w:spacing w:line="276" w:lineRule="auto"/>
    </w:pPr>
    <w:rPr>
      <w:rFonts w:cstheme="minorBidi"/>
      <w:szCs w:val="22"/>
    </w:rPr>
  </w:style>
  <w:style w:type="paragraph" w:styleId="Liste5">
    <w:name w:val="List 5"/>
    <w:basedOn w:val="Standard"/>
    <w:uiPriority w:val="5"/>
    <w:locked/>
    <w:rsid w:val="00C11E6F"/>
    <w:pPr>
      <w:numPr>
        <w:ilvl w:val="4"/>
        <w:numId w:val="5"/>
      </w:numPr>
      <w:spacing w:line="276" w:lineRule="auto"/>
    </w:pPr>
    <w:rPr>
      <w:rFonts w:cstheme="minorBidi"/>
      <w:szCs w:val="22"/>
    </w:rPr>
  </w:style>
  <w:style w:type="paragraph" w:styleId="Listenabsatz">
    <w:name w:val="List Paragraph"/>
    <w:basedOn w:val="Standard"/>
    <w:uiPriority w:val="18"/>
    <w:qFormat/>
    <w:rsid w:val="00C11E6F"/>
    <w:pPr>
      <w:spacing w:before="0" w:after="0"/>
      <w:ind w:left="720"/>
      <w:contextualSpacing/>
    </w:pPr>
  </w:style>
  <w:style w:type="numbering" w:customStyle="1" w:styleId="Listenbuchstabenfortlaufenda">
    <w:name w:val="Listenbuchstaben fortlaufend a"/>
    <w:aliases w:val="b,c"/>
    <w:basedOn w:val="KeineListe"/>
    <w:rsid w:val="00C11E6F"/>
    <w:pPr>
      <w:numPr>
        <w:numId w:val="6"/>
      </w:numPr>
    </w:pPr>
  </w:style>
  <w:style w:type="paragraph" w:styleId="Listenfortsetzung2">
    <w:name w:val="List Continue 2"/>
    <w:basedOn w:val="Standard"/>
    <w:uiPriority w:val="6"/>
    <w:locked/>
    <w:rsid w:val="00C11E6F"/>
    <w:pPr>
      <w:ind w:left="567"/>
    </w:pPr>
    <w:rPr>
      <w:rFonts w:cstheme="minorBidi"/>
      <w:szCs w:val="22"/>
    </w:rPr>
  </w:style>
  <w:style w:type="paragraph" w:styleId="Listenfortsetzung3">
    <w:name w:val="List Continue 3"/>
    <w:basedOn w:val="Listenfortsetzung2"/>
    <w:uiPriority w:val="6"/>
    <w:locked/>
    <w:rsid w:val="00C11E6F"/>
    <w:pPr>
      <w:ind w:left="709"/>
    </w:pPr>
  </w:style>
  <w:style w:type="paragraph" w:styleId="Listenfortsetzung4">
    <w:name w:val="List Continue 4"/>
    <w:basedOn w:val="Standard"/>
    <w:uiPriority w:val="6"/>
    <w:locked/>
    <w:rsid w:val="00C11E6F"/>
    <w:pPr>
      <w:ind w:left="1134"/>
    </w:pPr>
    <w:rPr>
      <w:rFonts w:cstheme="minorBidi"/>
      <w:szCs w:val="22"/>
    </w:rPr>
  </w:style>
  <w:style w:type="paragraph" w:styleId="Listenfortsetzung5">
    <w:name w:val="List Continue 5"/>
    <w:basedOn w:val="Standard"/>
    <w:uiPriority w:val="6"/>
    <w:locked/>
    <w:rsid w:val="00C11E6F"/>
    <w:pPr>
      <w:spacing w:after="0"/>
      <w:ind w:left="1418"/>
    </w:pPr>
    <w:rPr>
      <w:rFonts w:cstheme="minorBidi"/>
      <w:szCs w:val="22"/>
    </w:rPr>
  </w:style>
  <w:style w:type="paragraph" w:styleId="Listennummer2">
    <w:name w:val="List Number 2"/>
    <w:aliases w:val="Listenbuchstabe abc"/>
    <w:basedOn w:val="Standard"/>
    <w:uiPriority w:val="7"/>
    <w:locked/>
    <w:rsid w:val="00C11E6F"/>
    <w:pPr>
      <w:keepNext/>
      <w:keepLines/>
      <w:numPr>
        <w:numId w:val="7"/>
      </w:numPr>
      <w:spacing w:line="276" w:lineRule="auto"/>
    </w:pPr>
    <w:rPr>
      <w:rFonts w:cstheme="minorBidi"/>
      <w:szCs w:val="22"/>
    </w:rPr>
  </w:style>
  <w:style w:type="paragraph" w:customStyle="1" w:styleId="Listennummer3Textabsatz">
    <w:name w:val="Listennummer 3 Textabsatz"/>
    <w:next w:val="Listennummer3"/>
    <w:qFormat/>
    <w:rsid w:val="00C11E6F"/>
    <w:pPr>
      <w:spacing w:before="240" w:after="240" w:line="300" w:lineRule="auto"/>
      <w:ind w:left="357"/>
    </w:pPr>
    <w:rPr>
      <w:rFonts w:ascii="Arial" w:eastAsiaTheme="minorHAnsi" w:hAnsi="Arial" w:cstheme="minorHAnsi"/>
      <w:sz w:val="24"/>
      <w:szCs w:val="24"/>
      <w:lang w:eastAsia="en-US"/>
    </w:rPr>
  </w:style>
  <w:style w:type="paragraph" w:styleId="Listennummer3">
    <w:name w:val="List Number 3"/>
    <w:aliases w:val="Listenbuchstaben A,B,C"/>
    <w:basedOn w:val="Standard"/>
    <w:uiPriority w:val="7"/>
    <w:locked/>
    <w:rsid w:val="00C11E6F"/>
    <w:pPr>
      <w:keepNext/>
      <w:keepLines/>
      <w:numPr>
        <w:numId w:val="8"/>
      </w:numPr>
    </w:pPr>
    <w:rPr>
      <w:rFonts w:cstheme="minorBidi"/>
      <w:b/>
      <w:szCs w:val="22"/>
    </w:rPr>
  </w:style>
  <w:style w:type="paragraph" w:styleId="Listennummer4">
    <w:name w:val="List Number 4"/>
    <w:basedOn w:val="Standard"/>
    <w:uiPriority w:val="7"/>
    <w:locked/>
    <w:rsid w:val="00C11E6F"/>
    <w:pPr>
      <w:keepNext/>
      <w:keepLines/>
      <w:spacing w:before="0" w:line="276" w:lineRule="auto"/>
    </w:pPr>
    <w:rPr>
      <w:rFonts w:cstheme="minorBidi"/>
      <w:szCs w:val="22"/>
    </w:rPr>
  </w:style>
  <w:style w:type="paragraph" w:styleId="Listennummer5">
    <w:name w:val="List Number 5"/>
    <w:basedOn w:val="Standard"/>
    <w:uiPriority w:val="7"/>
    <w:locked/>
    <w:rsid w:val="00C11E6F"/>
    <w:pPr>
      <w:keepNext/>
      <w:keepLines/>
      <w:spacing w:before="0" w:line="276" w:lineRule="auto"/>
    </w:pPr>
    <w:rPr>
      <w:rFonts w:cstheme="minorBidi"/>
      <w:szCs w:val="22"/>
    </w:rPr>
  </w:style>
  <w:style w:type="paragraph" w:styleId="Listennummer">
    <w:name w:val="List Number"/>
    <w:aliases w:val="Listennummer fortlaufend 1,2,3"/>
    <w:basedOn w:val="Standard"/>
    <w:uiPriority w:val="7"/>
    <w:locked/>
    <w:rsid w:val="00C11E6F"/>
    <w:rPr>
      <w:rFonts w:cstheme="minorBidi"/>
      <w:bCs/>
      <w:szCs w:val="22"/>
      <w:u w:color="365F91" w:themeColor="accent1" w:themeShade="BF"/>
    </w:rPr>
  </w:style>
  <w:style w:type="character" w:styleId="Platzhaltertext">
    <w:name w:val="Placeholder Text"/>
    <w:basedOn w:val="Absatz-Standardschriftart"/>
    <w:uiPriority w:val="99"/>
    <w:semiHidden/>
    <w:rsid w:val="00C11E6F"/>
    <w:rPr>
      <w:color w:val="666666"/>
    </w:rPr>
  </w:style>
  <w:style w:type="paragraph" w:customStyle="1" w:styleId="Standrad-Fett">
    <w:name w:val="Standrad - Fett"/>
    <w:basedOn w:val="Standard"/>
    <w:qFormat/>
    <w:rsid w:val="00C11E6F"/>
    <w:rPr>
      <w:b/>
    </w:rPr>
  </w:style>
  <w:style w:type="paragraph" w:customStyle="1" w:styleId="Standard-BeschriftungManahmedaten">
    <w:name w:val="Standard - Beschriftung Maßnahmedaten"/>
    <w:basedOn w:val="Standrad-Fett"/>
    <w:qFormat/>
    <w:rsid w:val="00C11E6F"/>
    <w:pPr>
      <w:spacing w:before="0"/>
    </w:pPr>
  </w:style>
  <w:style w:type="paragraph" w:customStyle="1" w:styleId="Standard-FeldfrFormulare">
    <w:name w:val="Standard - Feld für Formulare"/>
    <w:basedOn w:val="Standard"/>
    <w:qFormat/>
    <w:rsid w:val="00C11E6F"/>
    <w:pPr>
      <w:spacing w:before="0" w:after="0"/>
    </w:pPr>
  </w:style>
  <w:style w:type="paragraph" w:customStyle="1" w:styleId="Standard-Inhaltstexteingerckt">
    <w:name w:val="Standard - Inhaltstext eingerückt"/>
    <w:basedOn w:val="Standard"/>
    <w:qFormat/>
    <w:rsid w:val="00C11E6F"/>
    <w:pPr>
      <w:ind w:left="709"/>
    </w:pPr>
  </w:style>
  <w:style w:type="table" w:styleId="Tabellenraster">
    <w:name w:val="Table Grid"/>
    <w:basedOn w:val="NormaleTabelle"/>
    <w:uiPriority w:val="59"/>
    <w:locked/>
    <w:rsid w:val="00C11E6F"/>
    <w:rPr>
      <w:rFonts w:asciiTheme="minorHAnsi" w:eastAsiaTheme="minorHAnsi" w:hAnsiTheme="minorHAnsi" w:cstheme="minorHAns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rschrift2ohneNummerierung">
    <w:name w:val="Überschrift 2 ohne Nummerierung"/>
    <w:basedOn w:val="Standard"/>
    <w:next w:val="Standard"/>
    <w:link w:val="berschrift2ohneNummerierungZchn"/>
    <w:uiPriority w:val="2"/>
    <w:qFormat/>
    <w:rsid w:val="00C11E6F"/>
    <w:pPr>
      <w:pageBreakBefore/>
      <w:spacing w:before="0" w:after="480"/>
      <w:outlineLvl w:val="1"/>
    </w:pPr>
    <w:rPr>
      <w:b/>
    </w:rPr>
  </w:style>
  <w:style w:type="character" w:customStyle="1" w:styleId="berschrift2ohneNummerierungZchn">
    <w:name w:val="Überschrift 2 ohne Nummerierung Zchn"/>
    <w:basedOn w:val="Absatz-Standardschriftart"/>
    <w:link w:val="berschrift2ohneNummerierung"/>
    <w:uiPriority w:val="2"/>
    <w:rsid w:val="00C11E6F"/>
    <w:rPr>
      <w:rFonts w:ascii="Arial" w:eastAsiaTheme="minorHAnsi" w:hAnsi="Arial" w:cstheme="minorHAnsi"/>
      <w:b/>
      <w:sz w:val="24"/>
      <w:szCs w:val="24"/>
      <w:lang w:eastAsia="en-US"/>
    </w:rPr>
  </w:style>
  <w:style w:type="paragraph" w:customStyle="1" w:styleId="berschrift3ohneNummerierung">
    <w:name w:val="Überschrift 3 ohne Nummerierung"/>
    <w:basedOn w:val="Standard"/>
    <w:next w:val="Standard"/>
    <w:link w:val="berschrift3ohneNummerierungZchn"/>
    <w:uiPriority w:val="3"/>
    <w:qFormat/>
    <w:rsid w:val="00C11E6F"/>
    <w:pPr>
      <w:spacing w:before="0" w:after="0"/>
      <w:outlineLvl w:val="2"/>
    </w:pPr>
  </w:style>
  <w:style w:type="character" w:customStyle="1" w:styleId="berschrift3ohneNummerierungZchn">
    <w:name w:val="Überschrift 3 ohne Nummerierung Zchn"/>
    <w:basedOn w:val="Absatz-Standardschriftart"/>
    <w:link w:val="berschrift3ohneNummerierung"/>
    <w:uiPriority w:val="3"/>
    <w:rsid w:val="00C11E6F"/>
    <w:rPr>
      <w:rFonts w:ascii="Arial" w:eastAsiaTheme="minorHAnsi" w:hAnsi="Arial" w:cstheme="minorHAnsi"/>
      <w:sz w:val="24"/>
      <w:szCs w:val="24"/>
      <w:lang w:eastAsia="en-US"/>
    </w:rPr>
  </w:style>
  <w:style w:type="paragraph" w:styleId="Verzeichnis1">
    <w:name w:val="toc 1"/>
    <w:basedOn w:val="Standard"/>
    <w:next w:val="Standard"/>
    <w:autoRedefine/>
    <w:uiPriority w:val="39"/>
    <w:unhideWhenUsed/>
    <w:locked/>
    <w:rsid w:val="00C11E6F"/>
    <w:pPr>
      <w:tabs>
        <w:tab w:val="right" w:pos="9062"/>
      </w:tabs>
      <w:spacing w:before="0"/>
    </w:pPr>
  </w:style>
  <w:style w:type="paragraph" w:styleId="Verzeichnis2">
    <w:name w:val="toc 2"/>
    <w:basedOn w:val="Standard"/>
    <w:next w:val="Standard"/>
    <w:autoRedefine/>
    <w:uiPriority w:val="39"/>
    <w:unhideWhenUsed/>
    <w:locked/>
    <w:rsid w:val="00C11E6F"/>
    <w:pPr>
      <w:spacing w:before="0"/>
      <w:ind w:left="238"/>
    </w:pPr>
  </w:style>
  <w:style w:type="paragraph" w:styleId="Verzeichnis3">
    <w:name w:val="toc 3"/>
    <w:basedOn w:val="Standard"/>
    <w:next w:val="Standard"/>
    <w:autoRedefine/>
    <w:uiPriority w:val="39"/>
    <w:unhideWhenUsed/>
    <w:locked/>
    <w:rsid w:val="00C11E6F"/>
    <w:pPr>
      <w:spacing w:before="0"/>
      <w:ind w:left="482"/>
    </w:pPr>
  </w:style>
  <w:style w:type="paragraph" w:styleId="Zitat">
    <w:name w:val="Quote"/>
    <w:basedOn w:val="Standard"/>
    <w:next w:val="Standard"/>
    <w:link w:val="ZitatZchn"/>
    <w:uiPriority w:val="15"/>
    <w:qFormat/>
    <w:rsid w:val="00C11E6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15"/>
    <w:rsid w:val="00C11E6F"/>
    <w:rPr>
      <w:rFonts w:ascii="Arial" w:eastAsiaTheme="minorHAnsi" w:hAnsi="Arial" w:cstheme="minorHAnsi"/>
      <w:i/>
      <w:iCs/>
      <w:color w:val="404040" w:themeColor="text1" w:themeTint="BF"/>
      <w:sz w:val="24"/>
      <w:szCs w:val="24"/>
      <w:lang w:eastAsia="en-US"/>
    </w:rPr>
  </w:style>
  <w:style w:type="table" w:customStyle="1" w:styleId="Tabellenraster1">
    <w:name w:val="Tabellenraster1"/>
    <w:basedOn w:val="NormaleTabelle"/>
    <w:next w:val="Tabellenraster"/>
    <w:uiPriority w:val="59"/>
    <w:rsid w:val="0014243D"/>
    <w:rPr>
      <w:rFonts w:asciiTheme="minorHAnsi" w:eastAsiaTheme="minorHAnsi" w:hAnsiTheme="minorHAnsi" w:cstheme="minorHAns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ontrollkstchen1Links1">
    <w:name w:val="Kontrollkästchen_1 + Links:  1"/>
    <w:aliases w:val="25 cm Erste Zeile:  0 cm"/>
    <w:basedOn w:val="Kontrollkstchen1"/>
    <w:rsid w:val="00EE551E"/>
    <w:pPr>
      <w:ind w:left="709" w:firstLine="0"/>
    </w:pPr>
  </w:style>
  <w:style w:type="paragraph" w:customStyle="1" w:styleId="Kontrollkstchen1Tabelle">
    <w:name w:val="Kontrollkästchen_1 Tabelle"/>
    <w:basedOn w:val="Kontrollkstchen1"/>
    <w:rsid w:val="00843549"/>
    <w:pPr>
      <w:spacing w:line="276" w:lineRule="auto"/>
      <w:ind w:left="393" w:hanging="393"/>
    </w:pPr>
  </w:style>
  <w:style w:type="character" w:customStyle="1" w:styleId="HervorhebungFett">
    <w:name w:val="Hervorhebung Fett"/>
    <w:basedOn w:val="Absatz-Standardschriftart"/>
    <w:rsid w:val="00367564"/>
    <w:rPr>
      <w:rFonts w:ascii="Arial" w:hAnsi="Arial"/>
      <w:b/>
      <w:bCs/>
      <w:sz w:val="24"/>
    </w:rPr>
  </w:style>
  <w:style w:type="paragraph" w:customStyle="1" w:styleId="FeldfrFormulareeingerckt225">
    <w:name w:val="Feld für Formulare eingerückt 2.25"/>
    <w:basedOn w:val="Standard"/>
    <w:qFormat/>
    <w:rsid w:val="00367564"/>
    <w:pPr>
      <w:spacing w:before="0" w:after="0"/>
      <w:ind w:left="1276"/>
    </w:pPr>
    <w:rPr>
      <w:rFonts w:eastAsia="Times New Roman" w:cs="Times New Roman"/>
      <w:szCs w:val="20"/>
    </w:rPr>
  </w:style>
  <w:style w:type="paragraph" w:customStyle="1" w:styleId="Standard-FeldfrFormulareeingerckt">
    <w:name w:val="Standard - Feld für Formulare eingerückt"/>
    <w:basedOn w:val="Standard-FeldfrFormulare"/>
    <w:rsid w:val="00367564"/>
    <w:pPr>
      <w:ind w:left="709"/>
    </w:pPr>
    <w:rPr>
      <w:rFonts w:eastAsia="Times New Roman" w:cs="Times New Roman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locked/>
    <w:rsid w:val="00F3735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locked/>
    <w:rsid w:val="00F37358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37358"/>
    <w:rPr>
      <w:rFonts w:ascii="Arial" w:eastAsiaTheme="minorHAnsi" w:hAnsi="Arial" w:cstheme="minorHAnsi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locked/>
    <w:rsid w:val="00F3735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37358"/>
    <w:rPr>
      <w:rFonts w:ascii="Arial" w:eastAsiaTheme="minorHAnsi" w:hAnsi="Arial" w:cstheme="minorHAnsi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Fenner.BBRBN\Anwendungsdaten\Microsoft\Vorlagen\VHB2008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4DF532-3AC1-4F54-BD19-38CF785BFC23}"/>
      </w:docPartPr>
      <w:docPartBody>
        <w:p w:rsidR="00486F06" w:rsidRDefault="00CE5C83">
          <w:r w:rsidRPr="00F72B7A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262"/>
    <w:rsid w:val="00075D28"/>
    <w:rsid w:val="000C3BFD"/>
    <w:rsid w:val="00142E2B"/>
    <w:rsid w:val="00194F20"/>
    <w:rsid w:val="00370DF6"/>
    <w:rsid w:val="00486F06"/>
    <w:rsid w:val="00676275"/>
    <w:rsid w:val="007933BB"/>
    <w:rsid w:val="00847D62"/>
    <w:rsid w:val="00856262"/>
    <w:rsid w:val="00A51323"/>
    <w:rsid w:val="00AD5540"/>
    <w:rsid w:val="00CE5C83"/>
    <w:rsid w:val="00D4611E"/>
    <w:rsid w:val="00E31BD4"/>
    <w:rsid w:val="00E51C67"/>
    <w:rsid w:val="00EC0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86F06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:configuration xmlns:c="http://ns.axespdf.com/word/configuration">
  <c:group id="Styles">
    <c:group id="__TableOfFigures">
      <c:property id="RoleID" type="string">ParagraphHeaderCell</c:property>
      <c:property id="Scope" type="integer">1</c:property>
    </c:group>
  </c:group>
  <c:group id="Content">
    <c:group id="028820c7-3ab9-4530-87fd-f49cb1cd259d">
      <c:property id="RoleID" type="string">TableLayoutTable</c:property>
    </c:group>
    <c:group id="806d7db0-e517-4d0e-8faf-4f5f1bed787a">
      <c:property id="RoleID" type="string">TableLayoutTable</c:property>
    </c:group>
  </c:group>
  <c:group id="InitialView">
    <c:property id="MagnificationFactor" type="float">100</c:property>
  </c:group>
</c:configuration>
</file>

<file path=customXml/item2.xml><?xml version="1.0" encoding="utf-8"?>
<LongProperties xmlns="http://schemas.microsoft.com/office/2006/metadata/longProperties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e der ABau" ma:contentTypeID="0x010100E4BFA61790409C46A7AB88276ABAA813009541F94479DB1741B6451D419BD97BF4" ma:contentTypeVersion="30" ma:contentTypeDescription="" ma:contentTypeScope="" ma:versionID="570364cf83759ab04350356da144fe59">
  <xsd:schema xmlns:xsd="http://www.w3.org/2001/XMLSchema" xmlns:xs="http://www.w3.org/2001/XMLSchema" xmlns:p="http://schemas.microsoft.com/office/2006/metadata/properties" xmlns:ns1="http://schemas.microsoft.com/sharepoint/v3" xmlns:ns2="ff19330b-dcf2-4186-8289-7c2517dde445" xmlns:ns4="7e286459-c019-4aa9-bc02-43f569d9c5dd" xmlns:ns5="http://schemas.microsoft.com/sharepoint/v4" targetNamespace="http://schemas.microsoft.com/office/2006/metadata/properties" ma:root="true" ma:fieldsID="acd66f48984bd8d745fa2ff1e3a6e0a6" ns1:_="" ns2:_="" ns4:_="" ns5:_="">
    <xsd:import namespace="http://schemas.microsoft.com/sharepoint/v3"/>
    <xsd:import namespace="ff19330b-dcf2-4186-8289-7c2517dde445"/>
    <xsd:import namespace="7e286459-c019-4aa9-bc02-43f569d9c5dd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Teil" minOccurs="0"/>
                <xsd:element ref="ns2:Bereich" minOccurs="0"/>
                <xsd:element ref="ns2:Dokumententyp" minOccurs="0"/>
                <xsd:element ref="ns2:Ordnungszahl" minOccurs="0"/>
                <xsd:element ref="ns2:zurBearbeitungbei" minOccurs="0"/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5:EmailHeaders" minOccurs="0"/>
                <xsd:element ref="ns4:Quel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19" nillable="true" ma:displayName="E-Mail-Absender" ma:hidden="true" ma:internalName="EmailSender">
      <xsd:simpleType>
        <xsd:restriction base="dms:Note">
          <xsd:maxLength value="255"/>
        </xsd:restriction>
      </xsd:simpleType>
    </xsd:element>
    <xsd:element name="EmailTo" ma:index="20" nillable="true" ma:displayName="E-Mail an" ma:hidden="true" ma:internalName="EmailTo">
      <xsd:simpleType>
        <xsd:restriction base="dms:Note">
          <xsd:maxLength value="255"/>
        </xsd:restriction>
      </xsd:simpleType>
    </xsd:element>
    <xsd:element name="EmailCc" ma:index="21" nillable="true" ma:displayName="E-Mail Cc" ma:hidden="true" ma:internalName="EmailCc">
      <xsd:simpleType>
        <xsd:restriction base="dms:Note">
          <xsd:maxLength value="255"/>
        </xsd:restriction>
      </xsd:simpleType>
    </xsd:element>
    <xsd:element name="EmailFrom" ma:index="22" nillable="true" ma:displayName="E-Mail von" ma:hidden="true" ma:internalName="EmailFrom">
      <xsd:simpleType>
        <xsd:restriction base="dms:Text"/>
      </xsd:simpleType>
    </xsd:element>
    <xsd:element name="EmailSubject" ma:index="23" nillable="true" ma:displayName="E-Mail-Betreff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19330b-dcf2-4186-8289-7c2517dde445" elementFormDefault="qualified">
    <xsd:import namespace="http://schemas.microsoft.com/office/2006/documentManagement/types"/>
    <xsd:import namespace="http://schemas.microsoft.com/office/infopath/2007/PartnerControls"/>
    <xsd:element name="Teil" ma:index="8" nillable="true" ma:displayName="Teil" ma:format="Dropdown" ma:internalName="Teil">
      <xsd:simpleType>
        <xsd:restriction base="dms:Choice">
          <xsd:enumeration value="0 übergeordnete Dokumente"/>
          <xsd:enumeration value="01 einheitliche Formulare Vergabeplattform"/>
          <xsd:enumeration value="I Allgemeines"/>
          <xsd:enumeration value="II Generelle Vorgaben"/>
          <xsd:enumeration value="III Vorbereitung Planung von Bauaufgaben"/>
          <xsd:enumeration value="IV Vergabe- und Vertragshandbuch für freiberufliche Leistungen"/>
          <xsd:enumeration value="V Vergabe- und Vertragshandbuch für Bauleistungen"/>
          <xsd:enumeration value="VI Abschlussarbeiten"/>
          <xsd:enumeration value="VII Schlussbestimmungen"/>
          <xsd:enumeration value="Anhang"/>
          <xsd:enumeration value="Stellungnahmen"/>
        </xsd:restriction>
      </xsd:simpleType>
    </xsd:element>
    <xsd:element name="Bereich" ma:index="9" nillable="true" ma:displayName="Bereich" ma:format="Dropdown" ma:internalName="Bereich">
      <xsd:simpleType>
        <xsd:restriction base="dms:Choice">
          <xsd:enumeration value="Hochbau"/>
          <xsd:enumeration value="Verkehrsanlagen- und Ingenieurbau"/>
          <xsd:enumeration value="Garten- und Landschaftsbau"/>
          <xsd:enumeration value="Allgemein"/>
        </xsd:restriction>
      </xsd:simpleType>
    </xsd:element>
    <xsd:element name="Dokumententyp" ma:index="10" nillable="true" ma:displayName="Dokumententyp" ma:format="Dropdown" ma:internalName="Dokumententyp">
      <xsd:simpleType>
        <xsd:restriction base="dms:Choice">
          <xsd:enumeration value="Richtlinie"/>
          <xsd:enumeration value="Formular"/>
          <xsd:enumeration value="Assistent"/>
          <xsd:enumeration value="Feldnamen"/>
          <xsd:enumeration value="Allgemeines Dokument"/>
        </xsd:restriction>
      </xsd:simpleType>
    </xsd:element>
    <xsd:element name="Ordnungszahl" ma:index="11" nillable="true" ma:displayName="Ordnungszahl" ma:internalName="Ordnungszahl">
      <xsd:simpleType>
        <xsd:restriction base="dms:Text">
          <xsd:maxLength value="255"/>
        </xsd:restriction>
      </xsd:simpleType>
    </xsd:element>
    <xsd:element name="zurBearbeitungbei" ma:index="12" nillable="true" ma:displayName="zur Bearbeitung bei" ma:default="Redaktionsteam" ma:format="Dropdown" ma:internalName="zurBearbeitungbei">
      <xsd:simpleType>
        <xsd:restriction base="dms:Choice">
          <xsd:enumeration value="nicht in Bearbeitung"/>
          <xsd:enumeration value="Redaktionsteam"/>
          <xsd:enumeration value="Abstimmung (intern)"/>
          <xsd:enumeration value="Abstimmung (extern)"/>
          <xsd:enumeration value="Mitzeichnung"/>
          <xsd:enumeration value="eVergabe"/>
        </xsd:restriction>
      </xsd:simpleType>
    </xsd:element>
    <xsd:element name="SharedWithUsers" ma:index="15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286459-c019-4aa9-bc02-43f569d9c5dd" elementFormDefault="qualified">
    <xsd:import namespace="http://schemas.microsoft.com/office/2006/documentManagement/types"/>
    <xsd:import namespace="http://schemas.microsoft.com/office/infopath/2007/PartnerControls"/>
    <xsd:element name="Quelle" ma:index="25" nillable="true" ma:displayName="Quelle" ma:default="aus ABau2013" ma:format="Dropdown" ma:internalName="Quelle">
      <xsd:simpleType>
        <xsd:restriction base="dms:Choice">
          <xsd:enumeration value="Evaluation"/>
          <xsd:enumeration value="aus ABau201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24" nillable="true" ma:displayName="E-Mail-Kopfzeilen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ereich xmlns="ff19330b-dcf2-4186-8289-7c2517dde445">Allgemein</Bereich>
    <Ordnungszahl xmlns="ff19330b-dcf2-4186-8289-7c2517dde445">IV 211e F</Ordnungszahl>
    <zurBearbeitungbei xmlns="ff19330b-dcf2-4186-8289-7c2517dde445">eVergabe</zurBearbeitungbei>
    <Teil xmlns="ff19330b-dcf2-4186-8289-7c2517dde445">IV Vergabe- und Vertragshandbuch für freiberufliche Leistungen</Teil>
    <Dokumententyp xmlns="ff19330b-dcf2-4186-8289-7c2517dde445">Formular</Dokumententyp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  <Quelle xmlns="7e286459-c019-4aa9-bc02-43f569d9c5dd">aus ABau2013</Quelle>
  </documentManagement>
</p:properties>
</file>

<file path=customXml/itemProps1.xml><?xml version="1.0" encoding="utf-8"?>
<ds:datastoreItem xmlns:ds="http://schemas.openxmlformats.org/officeDocument/2006/customXml" ds:itemID="{D5A5644C-1F35-44FC-9A79-A3AE41051A2B}">
  <ds:schemaRefs>
    <ds:schemaRef ds:uri="http://ns.axespdf.com/word/configuration"/>
  </ds:schemaRefs>
</ds:datastoreItem>
</file>

<file path=customXml/itemProps2.xml><?xml version="1.0" encoding="utf-8"?>
<ds:datastoreItem xmlns:ds="http://schemas.openxmlformats.org/officeDocument/2006/customXml" ds:itemID="{F02AF8F3-2404-4677-9776-AD831AFEBFBA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1760BD09-DB5E-4ED2-9D05-D6AFC8C5F78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944872D-8653-4E4D-A6A5-2A92C3915B3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716C7F9-ABB9-4D3E-BAA3-C58A9DE641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f19330b-dcf2-4186-8289-7c2517dde445"/>
    <ds:schemaRef ds:uri="7e286459-c019-4aa9-bc02-43f569d9c5dd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3832A069-062B-41EA-8680-B4D82F6DEA5B}">
  <ds:schemaRefs>
    <ds:schemaRef ds:uri="http://schemas.microsoft.com/office/2006/metadata/properties"/>
    <ds:schemaRef ds:uri="http://schemas.microsoft.com/office/infopath/2007/PartnerControls"/>
    <ds:schemaRef ds:uri="ff19330b-dcf2-4186-8289-7c2517dde445"/>
    <ds:schemaRef ds:uri="http://schemas.microsoft.com/sharepoint/v3"/>
    <ds:schemaRef ds:uri="http://schemas.microsoft.com/sharepoint/v4"/>
    <ds:schemaRef ds:uri="7e286459-c019-4aa9-bc02-43f569d9c5d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VHB2008.dot</Template>
  <TotalTime>0</TotalTime>
  <Pages>5</Pages>
  <Words>344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IV_2110eF_V_2110eF_Wirt_2110eF_Angebotsanfrage_Direktauftrag-0926</vt:lpstr>
    </vt:vector>
  </TitlesOfParts>
  <Company>BBR</Company>
  <LinksUpToDate>false</LinksUpToDate>
  <CharactersWithSpaces>3185</CharactersWithSpaces>
  <SharedDoc>false</SharedDoc>
  <HLinks>
    <vt:vector size="210" baseType="variant">
      <vt:variant>
        <vt:i4>1966207</vt:i4>
      </vt:variant>
      <vt:variant>
        <vt:i4>239</vt:i4>
      </vt:variant>
      <vt:variant>
        <vt:i4>0</vt:i4>
      </vt:variant>
      <vt:variant>
        <vt:i4>5</vt:i4>
      </vt:variant>
      <vt:variant>
        <vt:lpwstr>http://senstadtsp07:87/intelliform/forms/eabau/berlin/v_212eg/index</vt:lpwstr>
      </vt:variant>
      <vt:variant>
        <vt:lpwstr/>
      </vt:variant>
      <vt:variant>
        <vt:i4>7733258</vt:i4>
      </vt:variant>
      <vt:variant>
        <vt:i4>234</vt:i4>
      </vt:variant>
      <vt:variant>
        <vt:i4>0</vt:i4>
      </vt:variant>
      <vt:variant>
        <vt:i4>5</vt:i4>
      </vt:variant>
      <vt:variant>
        <vt:lpwstr>/intelliform/forms/eabau/berlin/v_212eg/index</vt:lpwstr>
      </vt:variant>
      <vt:variant>
        <vt:lpwstr/>
      </vt:variant>
      <vt:variant>
        <vt:i4>1572878</vt:i4>
      </vt:variant>
      <vt:variant>
        <vt:i4>216</vt:i4>
      </vt:variant>
      <vt:variant>
        <vt:i4>0</vt:i4>
      </vt:variant>
      <vt:variant>
        <vt:i4>5</vt:i4>
      </vt:variant>
      <vt:variant>
        <vt:lpwstr>http://www.finanz-sanktionsliste.de/fisalis/jsp/index.jsf</vt:lpwstr>
      </vt:variant>
      <vt:variant>
        <vt:lpwstr/>
      </vt:variant>
      <vt:variant>
        <vt:i4>3473488</vt:i4>
      </vt:variant>
      <vt:variant>
        <vt:i4>213</vt:i4>
      </vt:variant>
      <vt:variant>
        <vt:i4>0</vt:i4>
      </vt:variant>
      <vt:variant>
        <vt:i4>5</vt:i4>
      </vt:variant>
      <vt:variant>
        <vt:lpwstr>http://www.ausfuhrkontrolle.info/ausfuhrkontrolle/de/embargos/terrorismus/sonstige/verordnungen/vo2001_2580.pdf</vt:lpwstr>
      </vt:variant>
      <vt:variant>
        <vt:lpwstr/>
      </vt:variant>
      <vt:variant>
        <vt:i4>2949135</vt:i4>
      </vt:variant>
      <vt:variant>
        <vt:i4>210</vt:i4>
      </vt:variant>
      <vt:variant>
        <vt:i4>0</vt:i4>
      </vt:variant>
      <vt:variant>
        <vt:i4>5</vt:i4>
      </vt:variant>
      <vt:variant>
        <vt:lpwstr>http://www.ausfuhrkontrolle.info/ausfuhrkontrolle/de/embargos/terrorismus/afghanistan/verordnungen/vo2011_753.pdf</vt:lpwstr>
      </vt:variant>
      <vt:variant>
        <vt:lpwstr/>
      </vt:variant>
      <vt:variant>
        <vt:i4>6815820</vt:i4>
      </vt:variant>
      <vt:variant>
        <vt:i4>207</vt:i4>
      </vt:variant>
      <vt:variant>
        <vt:i4>0</vt:i4>
      </vt:variant>
      <vt:variant>
        <vt:i4>5</vt:i4>
      </vt:variant>
      <vt:variant>
        <vt:lpwstr>http://www.ausfuhrkontrolle.info/ausfuhrkontrolle/de/embargos/terrorismus/alquaida/verordnungen/vo2002_881.pdf</vt:lpwstr>
      </vt:variant>
      <vt:variant>
        <vt:lpwstr/>
      </vt:variant>
      <vt:variant>
        <vt:i4>7864334</vt:i4>
      </vt:variant>
      <vt:variant>
        <vt:i4>204</vt:i4>
      </vt:variant>
      <vt:variant>
        <vt:i4>0</vt:i4>
      </vt:variant>
      <vt:variant>
        <vt:i4>5</vt:i4>
      </vt:variant>
      <vt:variant>
        <vt:lpwstr>/intelliform/forms/eabau/berlin/v_124hf/index</vt:lpwstr>
      </vt:variant>
      <vt:variant>
        <vt:lpwstr/>
      </vt:variant>
      <vt:variant>
        <vt:i4>7864334</vt:i4>
      </vt:variant>
      <vt:variant>
        <vt:i4>201</vt:i4>
      </vt:variant>
      <vt:variant>
        <vt:i4>0</vt:i4>
      </vt:variant>
      <vt:variant>
        <vt:i4>5</vt:i4>
      </vt:variant>
      <vt:variant>
        <vt:lpwstr>/intelliform/forms/eabau/berlin/v_124hf/index</vt:lpwstr>
      </vt:variant>
      <vt:variant>
        <vt:lpwstr/>
      </vt:variant>
      <vt:variant>
        <vt:i4>2555912</vt:i4>
      </vt:variant>
      <vt:variant>
        <vt:i4>198</vt:i4>
      </vt:variant>
      <vt:variant>
        <vt:i4>0</vt:i4>
      </vt:variant>
      <vt:variant>
        <vt:i4>5</vt:i4>
      </vt:variant>
      <vt:variant>
        <vt:lpwstr>/intelliform/forms/eabau/berlin/v_2411f/index</vt:lpwstr>
      </vt:variant>
      <vt:variant>
        <vt:lpwstr/>
      </vt:variant>
      <vt:variant>
        <vt:i4>2818130</vt:i4>
      </vt:variant>
      <vt:variant>
        <vt:i4>165</vt:i4>
      </vt:variant>
      <vt:variant>
        <vt:i4>0</vt:i4>
      </vt:variant>
      <vt:variant>
        <vt:i4>5</vt:i4>
      </vt:variant>
      <vt:variant>
        <vt:lpwstr>http://senstadtsp07:87/intelliform/forms/eabau/berlin/v_236egf/index</vt:lpwstr>
      </vt:variant>
      <vt:variant>
        <vt:lpwstr/>
      </vt:variant>
      <vt:variant>
        <vt:i4>1048703</vt:i4>
      </vt:variant>
      <vt:variant>
        <vt:i4>160</vt:i4>
      </vt:variant>
      <vt:variant>
        <vt:i4>0</vt:i4>
      </vt:variant>
      <vt:variant>
        <vt:i4>5</vt:i4>
      </vt:variant>
      <vt:variant>
        <vt:lpwstr>http://senstadtsp07:87/intelliform/forms/eabau/berlin/v_223hf/index</vt:lpwstr>
      </vt:variant>
      <vt:variant>
        <vt:lpwstr/>
      </vt:variant>
      <vt:variant>
        <vt:i4>1048702</vt:i4>
      </vt:variant>
      <vt:variant>
        <vt:i4>145</vt:i4>
      </vt:variant>
      <vt:variant>
        <vt:i4>0</vt:i4>
      </vt:variant>
      <vt:variant>
        <vt:i4>5</vt:i4>
      </vt:variant>
      <vt:variant>
        <vt:lpwstr>http://senstadtsp07:87/intelliform/forms/eabau/berlin/v_222hf/index</vt:lpwstr>
      </vt:variant>
      <vt:variant>
        <vt:lpwstr/>
      </vt:variant>
      <vt:variant>
        <vt:i4>1048701</vt:i4>
      </vt:variant>
      <vt:variant>
        <vt:i4>142</vt:i4>
      </vt:variant>
      <vt:variant>
        <vt:i4>0</vt:i4>
      </vt:variant>
      <vt:variant>
        <vt:i4>5</vt:i4>
      </vt:variant>
      <vt:variant>
        <vt:lpwstr>http://senstadtsp07:87/intelliform/forms/eabau/berlin/v_221hf/index</vt:lpwstr>
      </vt:variant>
      <vt:variant>
        <vt:lpwstr/>
      </vt:variant>
      <vt:variant>
        <vt:i4>2162753</vt:i4>
      </vt:variant>
      <vt:variant>
        <vt:i4>137</vt:i4>
      </vt:variant>
      <vt:variant>
        <vt:i4>0</vt:i4>
      </vt:variant>
      <vt:variant>
        <vt:i4>5</vt:i4>
      </vt:variant>
      <vt:variant>
        <vt:lpwstr>/intelliform/forms/eabau/berlin/v_247f/index</vt:lpwstr>
      </vt:variant>
      <vt:variant>
        <vt:lpwstr/>
      </vt:variant>
      <vt:variant>
        <vt:i4>2162752</vt:i4>
      </vt:variant>
      <vt:variant>
        <vt:i4>132</vt:i4>
      </vt:variant>
      <vt:variant>
        <vt:i4>0</vt:i4>
      </vt:variant>
      <vt:variant>
        <vt:i4>5</vt:i4>
      </vt:variant>
      <vt:variant>
        <vt:lpwstr>/intelliform/forms/eabau/berlin/v_246f/index</vt:lpwstr>
      </vt:variant>
      <vt:variant>
        <vt:lpwstr/>
      </vt:variant>
      <vt:variant>
        <vt:i4>2424840</vt:i4>
      </vt:variant>
      <vt:variant>
        <vt:i4>127</vt:i4>
      </vt:variant>
      <vt:variant>
        <vt:i4>0</vt:i4>
      </vt:variant>
      <vt:variant>
        <vt:i4>5</vt:i4>
      </vt:variant>
      <vt:variant>
        <vt:lpwstr>/intelliform/forms/eabau/berlin/v_2413f/index</vt:lpwstr>
      </vt:variant>
      <vt:variant>
        <vt:lpwstr/>
      </vt:variant>
      <vt:variant>
        <vt:i4>2490446</vt:i4>
      </vt:variant>
      <vt:variant>
        <vt:i4>122</vt:i4>
      </vt:variant>
      <vt:variant>
        <vt:i4>0</vt:i4>
      </vt:variant>
      <vt:variant>
        <vt:i4>5</vt:i4>
      </vt:variant>
      <vt:variant>
        <vt:lpwstr>/intelliform/forms/eabau/berlin/v_238f/index</vt:lpwstr>
      </vt:variant>
      <vt:variant>
        <vt:lpwstr/>
      </vt:variant>
      <vt:variant>
        <vt:i4>2490433</vt:i4>
      </vt:variant>
      <vt:variant>
        <vt:i4>117</vt:i4>
      </vt:variant>
      <vt:variant>
        <vt:i4>0</vt:i4>
      </vt:variant>
      <vt:variant>
        <vt:i4>5</vt:i4>
      </vt:variant>
      <vt:variant>
        <vt:lpwstr>/intelliform/forms/eabau/berlin/v_237f/index</vt:lpwstr>
      </vt:variant>
      <vt:variant>
        <vt:lpwstr/>
      </vt:variant>
      <vt:variant>
        <vt:i4>4390948</vt:i4>
      </vt:variant>
      <vt:variant>
        <vt:i4>112</vt:i4>
      </vt:variant>
      <vt:variant>
        <vt:i4>0</vt:i4>
      </vt:variant>
      <vt:variant>
        <vt:i4>5</vt:i4>
      </vt:variant>
      <vt:variant>
        <vt:lpwstr>/intelliform/forms/eabau/berlin/v_235egf/index</vt:lpwstr>
      </vt:variant>
      <vt:variant>
        <vt:lpwstr/>
      </vt:variant>
      <vt:variant>
        <vt:i4>7864333</vt:i4>
      </vt:variant>
      <vt:variant>
        <vt:i4>107</vt:i4>
      </vt:variant>
      <vt:variant>
        <vt:i4>0</vt:i4>
      </vt:variant>
      <vt:variant>
        <vt:i4>5</vt:i4>
      </vt:variant>
      <vt:variant>
        <vt:lpwstr>/intelliform/forms/eabau/berlin/v_224hf/index</vt:lpwstr>
      </vt:variant>
      <vt:variant>
        <vt:lpwstr/>
      </vt:variant>
      <vt:variant>
        <vt:i4>7864334</vt:i4>
      </vt:variant>
      <vt:variant>
        <vt:i4>102</vt:i4>
      </vt:variant>
      <vt:variant>
        <vt:i4>0</vt:i4>
      </vt:variant>
      <vt:variant>
        <vt:i4>5</vt:i4>
      </vt:variant>
      <vt:variant>
        <vt:lpwstr>/intelliform/forms/eabau/berlin/v_124hf/index</vt:lpwstr>
      </vt:variant>
      <vt:variant>
        <vt:lpwstr/>
      </vt:variant>
      <vt:variant>
        <vt:i4>1376301</vt:i4>
      </vt:variant>
      <vt:variant>
        <vt:i4>97</vt:i4>
      </vt:variant>
      <vt:variant>
        <vt:i4>0</vt:i4>
      </vt:variant>
      <vt:variant>
        <vt:i4>5</vt:i4>
      </vt:variant>
      <vt:variant>
        <vt:lpwstr>/intelliform/forms/eabau/berlin/v_2131hf/index</vt:lpwstr>
      </vt:variant>
      <vt:variant>
        <vt:lpwstr/>
      </vt:variant>
      <vt:variant>
        <vt:i4>8060938</vt:i4>
      </vt:variant>
      <vt:variant>
        <vt:i4>92</vt:i4>
      </vt:variant>
      <vt:variant>
        <vt:i4>0</vt:i4>
      </vt:variant>
      <vt:variant>
        <vt:i4>5</vt:i4>
      </vt:variant>
      <vt:variant>
        <vt:lpwstr>/intelliform/forms/eabau/berlin/v_213hf/index</vt:lpwstr>
      </vt:variant>
      <vt:variant>
        <vt:lpwstr/>
      </vt:variant>
      <vt:variant>
        <vt:i4>8257549</vt:i4>
      </vt:variant>
      <vt:variant>
        <vt:i4>77</vt:i4>
      </vt:variant>
      <vt:variant>
        <vt:i4>0</vt:i4>
      </vt:variant>
      <vt:variant>
        <vt:i4>5</vt:i4>
      </vt:variant>
      <vt:variant>
        <vt:lpwstr>/intelliform/forms/eabau/berlin/v_244hf/index</vt:lpwstr>
      </vt:variant>
      <vt:variant>
        <vt:lpwstr/>
      </vt:variant>
      <vt:variant>
        <vt:i4>2490439</vt:i4>
      </vt:variant>
      <vt:variant>
        <vt:i4>72</vt:i4>
      </vt:variant>
      <vt:variant>
        <vt:i4>0</vt:i4>
      </vt:variant>
      <vt:variant>
        <vt:i4>5</vt:i4>
      </vt:variant>
      <vt:variant>
        <vt:lpwstr>/intelliform/forms/eabau/berlin/v_231f/index</vt:lpwstr>
      </vt:variant>
      <vt:variant>
        <vt:lpwstr/>
      </vt:variant>
      <vt:variant>
        <vt:i4>7405635</vt:i4>
      </vt:variant>
      <vt:variant>
        <vt:i4>67</vt:i4>
      </vt:variant>
      <vt:variant>
        <vt:i4>0</vt:i4>
      </vt:variant>
      <vt:variant>
        <vt:i4>5</vt:i4>
      </vt:variant>
      <vt:variant>
        <vt:lpwstr>/intelliform/forms/eabau/berlin/v_2250/index</vt:lpwstr>
      </vt:variant>
      <vt:variant>
        <vt:lpwstr/>
      </vt:variant>
      <vt:variant>
        <vt:i4>2162766</vt:i4>
      </vt:variant>
      <vt:variant>
        <vt:i4>62</vt:i4>
      </vt:variant>
      <vt:variant>
        <vt:i4>0</vt:i4>
      </vt:variant>
      <vt:variant>
        <vt:i4>5</vt:i4>
      </vt:variant>
      <vt:variant>
        <vt:lpwstr>/intelliform/forms/eabau/berlin/v_248f/index</vt:lpwstr>
      </vt:variant>
      <vt:variant>
        <vt:lpwstr/>
      </vt:variant>
      <vt:variant>
        <vt:i4>2162759</vt:i4>
      </vt:variant>
      <vt:variant>
        <vt:i4>57</vt:i4>
      </vt:variant>
      <vt:variant>
        <vt:i4>0</vt:i4>
      </vt:variant>
      <vt:variant>
        <vt:i4>5</vt:i4>
      </vt:variant>
      <vt:variant>
        <vt:lpwstr>/intelliform/forms/eabau/berlin/v_241f/index</vt:lpwstr>
      </vt:variant>
      <vt:variant>
        <vt:lpwstr/>
      </vt:variant>
      <vt:variant>
        <vt:i4>8060941</vt:i4>
      </vt:variant>
      <vt:variant>
        <vt:i4>52</vt:i4>
      </vt:variant>
      <vt:variant>
        <vt:i4>0</vt:i4>
      </vt:variant>
      <vt:variant>
        <vt:i4>5</vt:i4>
      </vt:variant>
      <vt:variant>
        <vt:lpwstr>/intelliform/forms/eabau/berlin/v_214hf/index</vt:lpwstr>
      </vt:variant>
      <vt:variant>
        <vt:lpwstr/>
      </vt:variant>
      <vt:variant>
        <vt:i4>2752579</vt:i4>
      </vt:variant>
      <vt:variant>
        <vt:i4>47</vt:i4>
      </vt:variant>
      <vt:variant>
        <vt:i4>0</vt:i4>
      </vt:variant>
      <vt:variant>
        <vt:i4>5</vt:i4>
      </vt:variant>
      <vt:variant>
        <vt:lpwstr>/intelliform/forms/eabau/berlin/v_215h/index</vt:lpwstr>
      </vt:variant>
      <vt:variant>
        <vt:lpwstr/>
      </vt:variant>
      <vt:variant>
        <vt:i4>8257547</vt:i4>
      </vt:variant>
      <vt:variant>
        <vt:i4>34</vt:i4>
      </vt:variant>
      <vt:variant>
        <vt:i4>0</vt:i4>
      </vt:variant>
      <vt:variant>
        <vt:i4>5</vt:i4>
      </vt:variant>
      <vt:variant>
        <vt:lpwstr>/intelliform/forms/eabau/berlin/v_242hf/index</vt:lpwstr>
      </vt:variant>
      <vt:variant>
        <vt:lpwstr/>
      </vt:variant>
      <vt:variant>
        <vt:i4>2490436</vt:i4>
      </vt:variant>
      <vt:variant>
        <vt:i4>29</vt:i4>
      </vt:variant>
      <vt:variant>
        <vt:i4>0</vt:i4>
      </vt:variant>
      <vt:variant>
        <vt:i4>5</vt:i4>
      </vt:variant>
      <vt:variant>
        <vt:lpwstr>/intelliform/forms/eabau/berlin/v_232f/index</vt:lpwstr>
      </vt:variant>
      <vt:variant>
        <vt:lpwstr/>
      </vt:variant>
      <vt:variant>
        <vt:i4>1900649</vt:i4>
      </vt:variant>
      <vt:variant>
        <vt:i4>24</vt:i4>
      </vt:variant>
      <vt:variant>
        <vt:i4>0</vt:i4>
      </vt:variant>
      <vt:variant>
        <vt:i4>5</vt:i4>
      </vt:variant>
      <vt:variant>
        <vt:lpwstr>/intelliform/forms/eabau/berlin/v_227eghf/index</vt:lpwstr>
      </vt:variant>
      <vt:variant>
        <vt:lpwstr/>
      </vt:variant>
      <vt:variant>
        <vt:i4>1900648</vt:i4>
      </vt:variant>
      <vt:variant>
        <vt:i4>19</vt:i4>
      </vt:variant>
      <vt:variant>
        <vt:i4>0</vt:i4>
      </vt:variant>
      <vt:variant>
        <vt:i4>5</vt:i4>
      </vt:variant>
      <vt:variant>
        <vt:lpwstr>/intelliform/forms/eabau/berlin/v_226eghf/index</vt:lpwstr>
      </vt:variant>
      <vt:variant>
        <vt:lpwstr/>
      </vt:variant>
      <vt:variant>
        <vt:i4>7733258</vt:i4>
      </vt:variant>
      <vt:variant>
        <vt:i4>14</vt:i4>
      </vt:variant>
      <vt:variant>
        <vt:i4>0</vt:i4>
      </vt:variant>
      <vt:variant>
        <vt:i4>5</vt:i4>
      </vt:variant>
      <vt:variant>
        <vt:lpwstr>/intelliform/forms/eabau/berlin/v_212eg/index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IV_2110eF_V_2110eF_Wirt-211-D e_Angebotsanfrage_Direktauftrag-0926</dc:title>
  <dc:creator>SenStadt</dc:creator>
  <cp:lastModifiedBy>Ignatenko, Anna</cp:lastModifiedBy>
  <cp:revision>15</cp:revision>
  <cp:lastPrinted>2026-08-17T09:04:00Z</cp:lastPrinted>
  <dcterms:created xsi:type="dcterms:W3CDTF">2026-09-03T11:29:00Z</dcterms:created>
  <dcterms:modified xsi:type="dcterms:W3CDTF">2026-09-22T15:43:00Z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0x010100E4BFA61790409C46A7AB88276ABAA813009541F94479DB1741B6451D419BD97BF4</vt:lpwstr>
  </property>
  <property fmtid="{D5CDD505-2E9C-101B-9397-08002B2CF9AE}" pid="3" name="Dokumentenstatus">
    <vt:lpwstr>4 abgestimmt</vt:lpwstr>
  </property>
</Properties>
</file>