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DC297" w14:textId="77777777" w:rsidR="00042765" w:rsidRPr="003C7B1A" w:rsidRDefault="00042765" w:rsidP="003C7B1A">
      <w:pPr>
        <w:pStyle w:val="PLGberschriftrot28pt"/>
        <w:rPr>
          <w:sz w:val="50"/>
          <w:szCs w:val="50"/>
        </w:rPr>
      </w:pPr>
      <w:r w:rsidRPr="003C7B1A">
        <w:rPr>
          <w:sz w:val="50"/>
          <w:szCs w:val="50"/>
        </w:rPr>
        <w:t>MERKBLATT GEBIETSFONDS</w:t>
      </w:r>
    </w:p>
    <w:p w14:paraId="205344AB" w14:textId="2E383E7C" w:rsidR="00042765" w:rsidRPr="003C7B1A" w:rsidRDefault="003C7B1A" w:rsidP="00042765">
      <w:pPr>
        <w:pStyle w:val="PLGStandard"/>
        <w:rPr>
          <w:rFonts w:asciiTheme="majorHAnsi" w:hAnsiTheme="majorHAnsi" w:cstheme="majorHAnsi"/>
        </w:rPr>
      </w:pPr>
      <w:bookmarkStart w:id="0" w:name="_Hlk198915645"/>
      <w:r>
        <w:rPr>
          <w:rFonts w:asciiTheme="majorHAnsi" w:hAnsiTheme="majorHAnsi" w:cstheme="majorHAnsi"/>
          <w:iCs/>
          <w:noProof/>
          <w:color w:val="ED0232" w:themeColor="text2"/>
          <w14:ligatures w14:val="standardContextual"/>
        </w:rPr>
        <w:drawing>
          <wp:anchor distT="0" distB="0" distL="114300" distR="114300" simplePos="0" relativeHeight="251666432" behindDoc="0" locked="0" layoutInCell="1" allowOverlap="1" wp14:anchorId="1317C211" wp14:editId="6180105E">
            <wp:simplePos x="0" y="0"/>
            <wp:positionH relativeFrom="column">
              <wp:posOffset>4976495</wp:posOffset>
            </wp:positionH>
            <wp:positionV relativeFrom="paragraph">
              <wp:posOffset>501015</wp:posOffset>
            </wp:positionV>
            <wp:extent cx="228600" cy="228600"/>
            <wp:effectExtent l="0" t="0" r="0" b="0"/>
            <wp:wrapNone/>
            <wp:docPr id="131949735" name="Grafik 2" descr="Lup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9735" name="Grafik 131949735" descr="Lupe mit einfarbiger Füllung"/>
                    <pic:cNvPicPr/>
                  </pic:nvPicPr>
                  <pic:blipFill>
                    <a:blip r:embed="rId8">
                      <a:extLst>
                        <a:ext uri="{96DAC541-7B7A-43D3-8B79-37D633B846F1}">
                          <asvg:svgBlip xmlns:asvg="http://schemas.microsoft.com/office/drawing/2016/SVG/main" r:embed="rId9"/>
                        </a:ext>
                      </a:extLst>
                    </a:blip>
                    <a:stretch>
                      <a:fillRect/>
                    </a:stretch>
                  </pic:blipFill>
                  <pic:spPr>
                    <a:xfrm>
                      <a:off x="0" y="0"/>
                      <a:ext cx="228600" cy="228600"/>
                    </a:xfrm>
                    <a:prstGeom prst="rect">
                      <a:avLst/>
                    </a:prstGeom>
                  </pic:spPr>
                </pic:pic>
              </a:graphicData>
            </a:graphic>
            <wp14:sizeRelH relativeFrom="margin">
              <wp14:pctWidth>0</wp14:pctWidth>
            </wp14:sizeRelH>
            <wp14:sizeRelV relativeFrom="margin">
              <wp14:pctHeight>0</wp14:pctHeight>
            </wp14:sizeRelV>
          </wp:anchor>
        </w:drawing>
      </w:r>
      <w:r w:rsidR="00042765" w:rsidRPr="003C7B1A">
        <w:rPr>
          <w:rFonts w:asciiTheme="majorHAnsi" w:hAnsiTheme="majorHAnsi" w:cstheme="majorHAnsi"/>
        </w:rPr>
        <w:t xml:space="preserve">In diesem Merkblatt erhalten Sie wichtige Hinweise, die bei der Durchführung und Abrechnung Ihres Projekts unbedingt zu beachten sind. </w:t>
      </w:r>
    </w:p>
    <w:bookmarkEnd w:id="0"/>
    <w:p w14:paraId="357E195B" w14:textId="5EBA5ABF" w:rsidR="00042765" w:rsidRPr="003C7B1A" w:rsidRDefault="003C7B1A" w:rsidP="00042765">
      <w:pPr>
        <w:pStyle w:val="PLGStandard"/>
        <w:rPr>
          <w:rFonts w:asciiTheme="majorHAnsi" w:hAnsiTheme="majorHAnsi" w:cstheme="majorHAnsi"/>
        </w:rPr>
      </w:pPr>
      <w:r>
        <w:rPr>
          <w:rFonts w:asciiTheme="majorHAnsi" w:hAnsiTheme="majorHAnsi" w:cstheme="majorHAnsi"/>
          <w:iCs/>
          <w:noProof/>
          <w:color w:val="ED0232" w:themeColor="text2"/>
          <w14:ligatures w14:val="standardContextual"/>
        </w:rPr>
        <w:drawing>
          <wp:anchor distT="0" distB="0" distL="114300" distR="114300" simplePos="0" relativeHeight="251665408" behindDoc="0" locked="0" layoutInCell="1" allowOverlap="1" wp14:anchorId="54F3CE64" wp14:editId="65132455">
            <wp:simplePos x="0" y="0"/>
            <wp:positionH relativeFrom="column">
              <wp:posOffset>-280670</wp:posOffset>
            </wp:positionH>
            <wp:positionV relativeFrom="paragraph">
              <wp:posOffset>-2540</wp:posOffset>
            </wp:positionV>
            <wp:extent cx="247650" cy="247650"/>
            <wp:effectExtent l="0" t="0" r="0" b="0"/>
            <wp:wrapNone/>
            <wp:docPr id="216179792" name="Grafik 1" descr="Lup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179792" name="Grafik 216179792" descr="Lupe mit einfarbiger Füllung"/>
                    <pic:cNvPicPr/>
                  </pic:nvPicPr>
                  <pic:blipFill>
                    <a:blip r:embed="rId8">
                      <a:extLst>
                        <a:ext uri="{96DAC541-7B7A-43D3-8B79-37D633B846F1}">
                          <asvg:svgBlip xmlns:asvg="http://schemas.microsoft.com/office/drawing/2016/SVG/main" r:embed="rId9"/>
                        </a:ext>
                      </a:extLst>
                    </a:blip>
                    <a:stretch>
                      <a:fillRect/>
                    </a:stretch>
                  </pic:blipFill>
                  <pic:spPr>
                    <a:xfrm>
                      <a:off x="0" y="0"/>
                      <a:ext cx="247650" cy="247650"/>
                    </a:xfrm>
                    <a:prstGeom prst="rect">
                      <a:avLst/>
                    </a:prstGeom>
                  </pic:spPr>
                </pic:pic>
              </a:graphicData>
            </a:graphic>
            <wp14:sizeRelH relativeFrom="margin">
              <wp14:pctWidth>0</wp14:pctWidth>
            </wp14:sizeRelH>
            <wp14:sizeRelV relativeFrom="margin">
              <wp14:pctHeight>0</wp14:pctHeight>
            </wp14:sizeRelV>
          </wp:anchor>
        </w:drawing>
      </w:r>
      <w:r w:rsidR="00042765" w:rsidRPr="003C7B1A">
        <w:rPr>
          <w:rStyle w:val="Hervorhebung"/>
          <w:rFonts w:asciiTheme="majorHAnsi" w:hAnsiTheme="majorHAnsi" w:cstheme="majorHAnsi"/>
        </w:rPr>
        <w:t>Lesen Sie dieses Merkblatt bitte sorgfältig durch und halten Sie sich an diese Vorgaben.</w:t>
      </w:r>
    </w:p>
    <w:p w14:paraId="419F8B9B"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Bei Fragen wenden Sie sich gern an die Gebietsbeauftragte (Kontaktdaten am Ende des Merkblatts), die Ihnen hilft, das Projekt förderkonform durchzuführen. Als antragstellende Person sind jedoch Sie hauptverantwortlich für die Umsetzung, Abrechnung und Dokumentation Ihres Projekts. Abweichungen und Änderungen bzgl. des Projektantrags sind rechtzeitig mit dem Bezirk abzustimmen. Alle Anfragen und Einsendungen per E-Mail an den Bezirk richten sie parallel immer auch an die Gebietsbeauftragten der Planergemeinschaft eG.</w:t>
      </w:r>
    </w:p>
    <w:p w14:paraId="545429A5" w14:textId="77777777" w:rsidR="00042765" w:rsidRPr="003C7B1A" w:rsidRDefault="00042765" w:rsidP="00042765">
      <w:pPr>
        <w:pStyle w:val="PLGStandardgro"/>
        <w:rPr>
          <w:rFonts w:asciiTheme="majorHAnsi" w:hAnsiTheme="majorHAnsi" w:cstheme="majorHAnsi"/>
        </w:rPr>
      </w:pPr>
      <w:r w:rsidRPr="003C7B1A">
        <w:rPr>
          <w:rFonts w:asciiTheme="majorHAnsi" w:hAnsiTheme="majorHAnsi" w:cstheme="majorHAnsi"/>
        </w:rPr>
        <w:t>FÖRDERUNG IM GEBIETSFONDS</w:t>
      </w:r>
    </w:p>
    <w:p w14:paraId="3BCE740F" w14:textId="77777777" w:rsidR="00042765" w:rsidRPr="003C7B1A" w:rsidRDefault="00042765" w:rsidP="00042765">
      <w:pPr>
        <w:pStyle w:val="PLGStandardgro"/>
        <w:rPr>
          <w:rFonts w:asciiTheme="majorHAnsi" w:hAnsiTheme="majorHAnsi" w:cstheme="majorHAnsi"/>
        </w:rPr>
      </w:pPr>
      <w:r w:rsidRPr="003C7B1A">
        <w:rPr>
          <w:rFonts w:asciiTheme="majorHAnsi" w:hAnsiTheme="majorHAnsi" w:cstheme="majorHAnsi"/>
        </w:rPr>
        <w:t xml:space="preserve">Schritt 1: Zuwendungsbescheid, schriftliche Vereinbarung   </w:t>
      </w:r>
      <w:r w:rsidRPr="003C7B1A">
        <w:rPr>
          <w:rFonts w:ascii="Segoe UI Emoji" w:hAnsi="Segoe UI Emoji" w:cs="Segoe UI Emoji"/>
        </w:rPr>
        <w:t>👉</w:t>
      </w:r>
      <w:r w:rsidRPr="003C7B1A">
        <w:rPr>
          <w:rFonts w:asciiTheme="majorHAnsi" w:hAnsiTheme="majorHAnsi" w:cstheme="majorHAnsi"/>
        </w:rPr>
        <w:t>Anlage 1</w:t>
      </w:r>
    </w:p>
    <w:p w14:paraId="7A474A79"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Wenn Ihr Projekt für eine Förderung im Gebietsfonds ausgewählt wurde, erhalten Sie vom Bezirksamt Tempelhof-Schöneberg, Herrn Juchem-Tresp, als Anlage einen Förderbescheid (Anlage 1). Der Bescheid enthält alle Regularien und Vereinbarungen im Zusammenhang mit der Förderung. Sie müssen ihn unterschreiben und zurücksenden. Damit verpflichten Sie sich, die Mittel regelkonform und nur für das bewilligte Projekt zu verwenden. Erst wenn diese, von Ihnen unterschriebene Vereinbarung wieder beim Bezirk vorliegt, können Sie mit der Projektdurchführung beginnen. Die Projektlaufzeit zur Umsetzung Ihres Projekts richtet sich nach Ihren eigenen im eingereichten Antrag gemachten Angaben und ist einzuhalten. Bei Veränderungen informieren Sie umgehend den Bezirk.</w:t>
      </w:r>
    </w:p>
    <w:p w14:paraId="1C00FACC"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 xml:space="preserve">Auf Grundlage der Vereinbarung werden Fördergelder auf Ihr Konto überwiesen und </w:t>
      </w:r>
      <w:r w:rsidRPr="003C7B1A">
        <w:rPr>
          <w:rStyle w:val="Hervorhebung"/>
          <w:rFonts w:asciiTheme="majorHAnsi" w:hAnsiTheme="majorHAnsi" w:cstheme="majorHAnsi"/>
        </w:rPr>
        <w:t>dürfen nur für das beantragte Projekt und nur für Inhalte entsprechend Ihrem Finanzierungsplan</w:t>
      </w:r>
      <w:r w:rsidRPr="003C7B1A">
        <w:rPr>
          <w:rFonts w:asciiTheme="majorHAnsi" w:hAnsiTheme="majorHAnsi" w:cstheme="majorHAnsi"/>
          <w:b/>
          <w:bCs/>
        </w:rPr>
        <w:t xml:space="preserve"> </w:t>
      </w:r>
      <w:r w:rsidRPr="003C7B1A">
        <w:rPr>
          <w:rFonts w:asciiTheme="majorHAnsi" w:hAnsiTheme="majorHAnsi" w:cstheme="majorHAnsi"/>
        </w:rPr>
        <w:t xml:space="preserve">verwendet werden. Sie erhalten die max. Fördersumme, die von der Jury bewilligt wurde. Eventuell zusätzlich entstehende Kosten können nicht durch den Gebietsfonds finanziert werden. </w:t>
      </w:r>
    </w:p>
    <w:p w14:paraId="6CA21AE1"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 xml:space="preserve">Alle von Ihnen getätigten Ausgaben sind nachzuweisen (z.B. durch Quittungen, Honorarverträge, Stundennachweise jeweils im Original) und im Rahmen einer Endabrechnung dem Bezirk vorzulegen. Ändern sich einzelne Ausgaben gegenüber Ihrem im Förderantrag ausgefüllten Finanzierungsplan um </w:t>
      </w:r>
      <w:r w:rsidRPr="003C7B1A">
        <w:rPr>
          <w:rFonts w:asciiTheme="majorHAnsi" w:hAnsiTheme="majorHAnsi" w:cstheme="majorHAnsi"/>
          <w:color w:val="EE0000"/>
        </w:rPr>
        <w:t xml:space="preserve">mehr als 20 </w:t>
      </w:r>
      <w:r w:rsidRPr="003C7B1A">
        <w:rPr>
          <w:rFonts w:asciiTheme="majorHAnsi" w:hAnsiTheme="majorHAnsi" w:cstheme="majorHAnsi"/>
          <w:b/>
          <w:bCs/>
        </w:rPr>
        <w:t xml:space="preserve">%, </w:t>
      </w:r>
      <w:r w:rsidRPr="003C7B1A">
        <w:rPr>
          <w:rFonts w:asciiTheme="majorHAnsi" w:hAnsiTheme="majorHAnsi" w:cstheme="majorHAnsi"/>
        </w:rPr>
        <w:t>so ist dazu im Vorfeld eine schriftliche Zustimmung durch den Bezirk einzuholen.</w:t>
      </w:r>
    </w:p>
    <w:p w14:paraId="478702FC" w14:textId="77777777" w:rsidR="00042765" w:rsidRPr="003C7B1A" w:rsidRDefault="00042765" w:rsidP="00042765">
      <w:pPr>
        <w:pStyle w:val="PLGStandardgro"/>
        <w:rPr>
          <w:rFonts w:asciiTheme="majorHAnsi" w:hAnsiTheme="majorHAnsi" w:cstheme="majorHAnsi"/>
        </w:rPr>
      </w:pPr>
      <w:r w:rsidRPr="003C7B1A">
        <w:rPr>
          <w:rFonts w:asciiTheme="majorHAnsi" w:hAnsiTheme="majorHAnsi" w:cstheme="majorHAnsi"/>
        </w:rPr>
        <w:lastRenderedPageBreak/>
        <w:t xml:space="preserve">Schritt 2: Zahlungsabrufe   </w:t>
      </w:r>
      <w:r w:rsidRPr="003C7B1A">
        <w:rPr>
          <w:rFonts w:ascii="Segoe UI Emoji" w:hAnsi="Segoe UI Emoji" w:cs="Segoe UI Emoji"/>
        </w:rPr>
        <w:t>👉</w:t>
      </w:r>
      <w:r w:rsidRPr="003C7B1A" w:rsidDel="00225EDC">
        <w:rPr>
          <w:rFonts w:asciiTheme="majorHAnsi" w:hAnsiTheme="majorHAnsi" w:cstheme="majorHAnsi"/>
        </w:rPr>
        <w:t xml:space="preserve"> </w:t>
      </w:r>
      <w:r w:rsidRPr="003C7B1A">
        <w:rPr>
          <w:rFonts w:asciiTheme="majorHAnsi" w:hAnsiTheme="majorHAnsi" w:cstheme="majorHAnsi"/>
        </w:rPr>
        <w:t>Anlage 2</w:t>
      </w:r>
    </w:p>
    <w:p w14:paraId="218A6A32"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 xml:space="preserve">Mit dem Förderbescheid erhalten Sie auch Vordrucke für Zahlungsabrufe als Anlage. Diese müssen Sie ausfüllen und an den Bezirk senden, um Ihre Auszahlung zu erhalten. Die Auszahlung der Fördermittel erfolgt wahlweise komplett nach Abschluss des Projekts und Einreichung Ihres Verwendungsnachweises oder in mehreren Zahlungsabrufen während der Projektlaufzeit. </w:t>
      </w:r>
    </w:p>
    <w:p w14:paraId="5618C22D"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Den 1. Zahlungsabruf können Sie direkt mit Zusendung der unterschriebenen Vereinbarung einreichen. Die Höhe der Auszahlung ist auf max. 75% der bewilligten Fördersumme begrenzt. Der abschließende Zahlungsabruf ist bis spätestens 30.11. des Jahres mit der Endabrechnung Ihres Projektes (inkl. Dokumentation) einzureichen. Die Restmittel von 25 % werden erst nach geprüfter und anerkannter Endabrechnung vom Bezirk an Sie ausgezahlt.</w:t>
      </w:r>
    </w:p>
    <w:p w14:paraId="1101A525" w14:textId="77777777" w:rsidR="00042765" w:rsidRPr="003C7B1A" w:rsidRDefault="00042765" w:rsidP="00042765">
      <w:pPr>
        <w:pStyle w:val="PLGStandard"/>
        <w:rPr>
          <w:rFonts w:asciiTheme="majorHAnsi" w:hAnsiTheme="majorHAnsi" w:cstheme="majorHAnsi"/>
        </w:rPr>
      </w:pPr>
      <w:r w:rsidRPr="003C7B1A">
        <w:rPr>
          <w:rFonts w:asciiTheme="majorHAnsi" w:hAnsiTheme="majorHAnsi" w:cstheme="majorHAnsi"/>
        </w:rPr>
        <w:t>Fördergelder sind zurückzuzahlen, wenn:</w:t>
      </w:r>
    </w:p>
    <w:p w14:paraId="07292954" w14:textId="77777777" w:rsidR="00042765" w:rsidRPr="003C7B1A" w:rsidRDefault="00042765" w:rsidP="00042765">
      <w:pPr>
        <w:pStyle w:val="Listenabsatz"/>
        <w:rPr>
          <w:rFonts w:asciiTheme="majorHAnsi" w:hAnsiTheme="majorHAnsi" w:cstheme="majorHAnsi"/>
        </w:rPr>
      </w:pPr>
      <w:r w:rsidRPr="003C7B1A">
        <w:rPr>
          <w:rFonts w:asciiTheme="majorHAnsi" w:hAnsiTheme="majorHAnsi" w:cstheme="majorHAnsi"/>
        </w:rPr>
        <w:t>das bewilligte Projekt nicht oder nur teilweise durchgeführt wurde,</w:t>
      </w:r>
    </w:p>
    <w:p w14:paraId="5123276C" w14:textId="77777777" w:rsidR="00042765" w:rsidRPr="003C7B1A" w:rsidRDefault="00042765" w:rsidP="00042765">
      <w:pPr>
        <w:pStyle w:val="Listenabsatz"/>
        <w:rPr>
          <w:rFonts w:asciiTheme="majorHAnsi" w:hAnsiTheme="majorHAnsi" w:cstheme="majorHAnsi"/>
        </w:rPr>
      </w:pPr>
      <w:r w:rsidRPr="003C7B1A">
        <w:rPr>
          <w:rFonts w:asciiTheme="majorHAnsi" w:hAnsiTheme="majorHAnsi" w:cstheme="majorHAnsi"/>
        </w:rPr>
        <w:t>nicht die gesamten Gebietsfondsmittel verwendet wurden (Rückzahlung der Restsumme),</w:t>
      </w:r>
    </w:p>
    <w:p w14:paraId="4CAC4502" w14:textId="77777777" w:rsidR="00042765" w:rsidRPr="003C7B1A" w:rsidRDefault="00042765" w:rsidP="00042765">
      <w:pPr>
        <w:pStyle w:val="Listenabsatz"/>
        <w:rPr>
          <w:rFonts w:asciiTheme="majorHAnsi" w:hAnsiTheme="majorHAnsi" w:cstheme="majorHAnsi"/>
        </w:rPr>
      </w:pPr>
      <w:r w:rsidRPr="003C7B1A">
        <w:rPr>
          <w:rFonts w:asciiTheme="majorHAnsi" w:hAnsiTheme="majorHAnsi" w:cstheme="majorHAnsi"/>
        </w:rPr>
        <w:t>Ausgaben aufgrund von fehlenden oder unzureichenden Belegen nicht anerkannt wurden,</w:t>
      </w:r>
    </w:p>
    <w:p w14:paraId="07E0315A" w14:textId="77777777" w:rsidR="00042765" w:rsidRPr="003C7B1A" w:rsidRDefault="00042765" w:rsidP="00042765">
      <w:pPr>
        <w:pStyle w:val="Listenabsatz"/>
        <w:rPr>
          <w:rFonts w:asciiTheme="majorHAnsi" w:hAnsiTheme="majorHAnsi" w:cstheme="majorHAnsi"/>
        </w:rPr>
      </w:pPr>
      <w:r w:rsidRPr="003C7B1A">
        <w:rPr>
          <w:rFonts w:asciiTheme="majorHAnsi" w:hAnsiTheme="majorHAnsi" w:cstheme="majorHAnsi"/>
        </w:rPr>
        <w:t>die Gebietsfondsmittel nicht für das beantragte Projekt ausgegeben wurden.</w:t>
      </w:r>
    </w:p>
    <w:p w14:paraId="1740E5CD" w14:textId="77777777" w:rsidR="00042765" w:rsidRPr="003C7B1A" w:rsidRDefault="00042765" w:rsidP="00042765">
      <w:pPr>
        <w:pStyle w:val="PLGStandardgro"/>
        <w:rPr>
          <w:rFonts w:asciiTheme="majorHAnsi" w:hAnsiTheme="majorHAnsi" w:cstheme="majorHAnsi"/>
        </w:rPr>
      </w:pPr>
      <w:r w:rsidRPr="003C7B1A">
        <w:rPr>
          <w:rFonts w:asciiTheme="majorHAnsi" w:hAnsiTheme="majorHAnsi" w:cstheme="majorHAnsi"/>
        </w:rPr>
        <w:t>Auflagen</w:t>
      </w:r>
    </w:p>
    <w:p w14:paraId="2FBC989B" w14:textId="77777777" w:rsidR="00042765" w:rsidRPr="003C7B1A" w:rsidRDefault="00042765" w:rsidP="003C7B1A">
      <w:pPr>
        <w:pStyle w:val="PLGStandard"/>
      </w:pPr>
      <w:r w:rsidRPr="003C7B1A">
        <w:t>Sollten seitens der Jury, des Bezirksamts Tempelhof-Schöneberg oder der Gebietsbeauftragten Auflagen für die Umsetzung des Projektes gemacht werden, sind diese durch Sie einzuhalten.</w:t>
      </w:r>
    </w:p>
    <w:p w14:paraId="6D243102" w14:textId="77777777" w:rsidR="00042765" w:rsidRPr="003C7B1A" w:rsidRDefault="00042765" w:rsidP="00042765">
      <w:pPr>
        <w:pStyle w:val="PLGStandardgro"/>
        <w:rPr>
          <w:rFonts w:asciiTheme="majorHAnsi" w:hAnsiTheme="majorHAnsi" w:cstheme="majorHAnsi"/>
          <w:color w:val="00B25A" w:themeColor="accent4"/>
        </w:rPr>
      </w:pPr>
      <w:r w:rsidRPr="003C7B1A">
        <w:rPr>
          <w:rFonts w:asciiTheme="majorHAnsi" w:hAnsiTheme="majorHAnsi" w:cstheme="majorHAnsi"/>
        </w:rPr>
        <w:t>WAS IST BEI DER DURCHFÜHRUNG ZU BEACHTEN?</w:t>
      </w:r>
    </w:p>
    <w:p w14:paraId="2078F8AA" w14:textId="77777777" w:rsidR="00042765" w:rsidRPr="003C7B1A" w:rsidRDefault="00042765" w:rsidP="00042765">
      <w:pPr>
        <w:pStyle w:val="PLGStandardgro"/>
        <w:rPr>
          <w:rFonts w:asciiTheme="majorHAnsi" w:hAnsiTheme="majorHAnsi" w:cstheme="majorHAnsi"/>
        </w:rPr>
      </w:pPr>
      <w:r w:rsidRPr="003C7B1A">
        <w:rPr>
          <w:rFonts w:asciiTheme="majorHAnsi" w:hAnsiTheme="majorHAnsi" w:cstheme="majorHAnsi"/>
        </w:rPr>
        <w:t>Angebote einholen</w:t>
      </w:r>
    </w:p>
    <w:p w14:paraId="5BE84AA1" w14:textId="77777777" w:rsidR="00042765" w:rsidRPr="003C7B1A" w:rsidRDefault="00042765" w:rsidP="00042765">
      <w:pPr>
        <w:pStyle w:val="PLGStandard"/>
        <w:rPr>
          <w:rFonts w:asciiTheme="majorHAnsi" w:hAnsiTheme="majorHAnsi" w:cstheme="majorHAnsi"/>
          <w:sz w:val="26"/>
          <w:szCs w:val="26"/>
        </w:rPr>
      </w:pPr>
      <w:r w:rsidRPr="003C7B1A">
        <w:rPr>
          <w:rFonts w:asciiTheme="majorHAnsi" w:hAnsiTheme="majorHAnsi" w:cstheme="majorHAnsi"/>
        </w:rPr>
        <w:t>In der Vereinbarung verpflichten Sie sich, die Gebietsfondsmittel entsprechend den Vorgaben des Zuwendungsrechts (</w:t>
      </w:r>
      <w:proofErr w:type="spellStart"/>
      <w:r w:rsidRPr="003C7B1A">
        <w:rPr>
          <w:rFonts w:asciiTheme="majorHAnsi" w:hAnsiTheme="majorHAnsi" w:cstheme="majorHAnsi"/>
        </w:rPr>
        <w:t>ANBest</w:t>
      </w:r>
      <w:proofErr w:type="spellEnd"/>
      <w:r w:rsidRPr="003C7B1A">
        <w:rPr>
          <w:rFonts w:asciiTheme="majorHAnsi" w:hAnsiTheme="majorHAnsi" w:cstheme="majorHAnsi"/>
        </w:rPr>
        <w:t xml:space="preserve">-P) einzusetzen und wirtschaftlich zu handeln. </w:t>
      </w:r>
      <w:r w:rsidRPr="003C7B1A">
        <w:rPr>
          <w:rFonts w:ascii="Segoe UI Emoji" w:hAnsi="Segoe UI Emoji" w:cs="Segoe UI Emoji"/>
          <w:sz w:val="26"/>
          <w:szCs w:val="26"/>
        </w:rPr>
        <w:t>👉</w:t>
      </w:r>
      <w:r w:rsidRPr="003C7B1A" w:rsidDel="00225EDC">
        <w:rPr>
          <w:rFonts w:asciiTheme="majorHAnsi" w:hAnsiTheme="majorHAnsi" w:cstheme="majorHAnsi"/>
          <w:sz w:val="26"/>
          <w:szCs w:val="26"/>
        </w:rPr>
        <w:t xml:space="preserve"> </w:t>
      </w:r>
      <w:r w:rsidRPr="003C7B1A">
        <w:rPr>
          <w:rFonts w:asciiTheme="majorHAnsi" w:hAnsiTheme="majorHAnsi" w:cstheme="majorHAnsi"/>
          <w:sz w:val="26"/>
          <w:szCs w:val="26"/>
        </w:rPr>
        <w:t>Anlage 3</w:t>
      </w:r>
    </w:p>
    <w:p w14:paraId="104690CE" w14:textId="77777777" w:rsidR="003C7B1A" w:rsidRDefault="00042765" w:rsidP="003C7B1A">
      <w:pPr>
        <w:pStyle w:val="PLGStandardgro"/>
        <w:keepLines/>
        <w:rPr>
          <w:rFonts w:asciiTheme="majorHAnsi" w:hAnsiTheme="majorHAnsi" w:cstheme="majorHAnsi"/>
        </w:rPr>
      </w:pPr>
      <w:r w:rsidRPr="003C7B1A">
        <w:rPr>
          <w:rFonts w:asciiTheme="majorHAnsi" w:hAnsiTheme="majorHAnsi" w:cstheme="majorHAnsi"/>
        </w:rPr>
        <w:lastRenderedPageBreak/>
        <w:t xml:space="preserve">Dokumentieren Sie Ihre Angebotsvergleiche. </w:t>
      </w:r>
    </w:p>
    <w:p w14:paraId="5691FA73" w14:textId="339257FF" w:rsidR="00042765" w:rsidRPr="003C7B1A" w:rsidRDefault="00042765" w:rsidP="003C7B1A">
      <w:pPr>
        <w:pStyle w:val="PLGStandardgro"/>
        <w:keepLines/>
        <w:rPr>
          <w:rFonts w:asciiTheme="majorHAnsi" w:hAnsiTheme="majorHAnsi" w:cstheme="majorHAnsi"/>
        </w:rPr>
      </w:pPr>
      <w:r w:rsidRPr="003C7B1A">
        <w:rPr>
          <w:rFonts w:asciiTheme="majorHAnsi" w:hAnsiTheme="majorHAnsi" w:cstheme="majorHAnsi"/>
        </w:rPr>
        <w:t xml:space="preserve">Hierzu steht </w:t>
      </w:r>
    </w:p>
    <w:p w14:paraId="4C443CA3" w14:textId="77777777" w:rsidR="00042765" w:rsidRPr="003C7B1A" w:rsidRDefault="00042765" w:rsidP="003C7B1A">
      <w:pPr>
        <w:pStyle w:val="PLGStandard"/>
        <w:keepNext/>
        <w:keepLines/>
        <w:shd w:val="clear" w:color="auto" w:fill="FFE7AD" w:themeFill="accent2" w:themeFillTint="66"/>
        <w:rPr>
          <w:rStyle w:val="Hervorhebung"/>
          <w:rFonts w:asciiTheme="majorHAnsi" w:hAnsiTheme="majorHAnsi" w:cstheme="majorHAnsi"/>
        </w:rPr>
      </w:pPr>
      <w:r w:rsidRPr="003C7B1A">
        <w:rPr>
          <w:rStyle w:val="Hervorhebung"/>
          <w:rFonts w:asciiTheme="majorHAnsi" w:hAnsiTheme="majorHAnsi" w:cstheme="majorHAnsi"/>
        </w:rPr>
        <w:t>WICHTIG!</w:t>
      </w:r>
    </w:p>
    <w:p w14:paraId="70D7075D" w14:textId="77777777" w:rsidR="00042765" w:rsidRPr="003C7B1A" w:rsidRDefault="00042765" w:rsidP="003C7B1A">
      <w:pPr>
        <w:pStyle w:val="PLGStandard"/>
        <w:keepNext/>
        <w:keepLines/>
        <w:shd w:val="clear" w:color="auto" w:fill="FFE7AD" w:themeFill="accent2" w:themeFillTint="66"/>
        <w:rPr>
          <w:rFonts w:asciiTheme="majorHAnsi" w:hAnsiTheme="majorHAnsi" w:cstheme="majorHAnsi"/>
        </w:rPr>
      </w:pPr>
      <w:r w:rsidRPr="003C7B1A">
        <w:rPr>
          <w:rFonts w:asciiTheme="majorHAnsi" w:hAnsiTheme="majorHAnsi" w:cstheme="majorHAnsi"/>
        </w:rPr>
        <w:t>Gebietsfondsmittel sind öffentliche Fördergelder, mit denen wirtschaftlich und sparsam umzugehen ist. Kümmern Sie sich bitte frühzeitig um die Einholung der Angebote und Zusammenstellung der Abrechnungsunterlagen (Belege). Damit erleichtern Sie sich viel Arbeit. In jedem Fall bewahren Sie alle Dokumente auf, da diese mit der Endabrechnung einzureichen sind. Falls Sie sich unsicher sind, fragen Sie die Ansprechpartner* innen der Gebietsbeauftragten.</w:t>
      </w:r>
    </w:p>
    <w:p w14:paraId="7983D727" w14:textId="2BE04A5F" w:rsidR="00042765" w:rsidRPr="003C7B1A" w:rsidRDefault="00042765" w:rsidP="009A50E0">
      <w:pPr>
        <w:pStyle w:val="PLGStandardgro"/>
        <w:rPr>
          <w:rFonts w:asciiTheme="majorHAnsi" w:hAnsiTheme="majorHAnsi" w:cstheme="majorHAnsi"/>
        </w:rPr>
      </w:pPr>
      <w:r w:rsidRPr="003C7B1A">
        <w:rPr>
          <w:rFonts w:asciiTheme="majorHAnsi" w:hAnsiTheme="majorHAnsi" w:cstheme="majorHAnsi"/>
        </w:rPr>
        <w:t xml:space="preserve">Ihnen ein Vordruck zur Verfügung. </w:t>
      </w:r>
      <w:r w:rsidRPr="003C7B1A">
        <w:rPr>
          <w:rFonts w:ascii="Segoe UI Emoji" w:hAnsi="Segoe UI Emoji" w:cs="Segoe UI Emoji"/>
          <w:sz w:val="26"/>
          <w:szCs w:val="26"/>
        </w:rPr>
        <w:t>👉</w:t>
      </w:r>
      <w:r w:rsidRPr="003C7B1A" w:rsidDel="00225EDC">
        <w:rPr>
          <w:rFonts w:asciiTheme="majorHAnsi" w:hAnsiTheme="majorHAnsi" w:cstheme="majorHAnsi"/>
          <w:sz w:val="26"/>
          <w:szCs w:val="26"/>
        </w:rPr>
        <w:t xml:space="preserve"> </w:t>
      </w:r>
      <w:r w:rsidRPr="003C7B1A">
        <w:rPr>
          <w:rFonts w:asciiTheme="majorHAnsi" w:hAnsiTheme="majorHAnsi" w:cstheme="majorHAnsi"/>
          <w:sz w:val="26"/>
          <w:szCs w:val="26"/>
        </w:rPr>
        <w:t>Anlage 4</w:t>
      </w:r>
    </w:p>
    <w:p w14:paraId="51E1FD1C"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Vor der Anschaffung von Einkaufsartikeln oder der Begleichung eines Honorars gilt:</w:t>
      </w:r>
    </w:p>
    <w:p w14:paraId="65B80472"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 xml:space="preserve">bis 1.000 € (netto): formloser Preisvergleich von 3 Dienstleistern/ Anbietern </w:t>
      </w:r>
      <w:r w:rsidRPr="003C7B1A">
        <w:rPr>
          <w:rFonts w:asciiTheme="majorHAnsi" w:hAnsiTheme="majorHAnsi" w:cstheme="majorHAnsi"/>
        </w:rPr>
        <w:br/>
        <w:t>Sie verschaffen sich bei verschiedenen Anbietern einen Preisüberblick (per Internet oder telefonisch) und notieren das Ergebnis mit Datum, Nennung des Anbieters und des Preises. Sie können auch einen Screenshot der Website abspeichern, auf dem die genannten Angaben enthalten sind.</w:t>
      </w:r>
    </w:p>
    <w:p w14:paraId="5F8F6B1E"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 xml:space="preserve">ab 1.000 € (netto): schriftlich mindestens 3 Angebote von verschiedenen Herstellern bzw. Dienstleistern Sie bitten bei verschiedenen Anbietern um Zusendung eines schriftlichen Angebots. </w:t>
      </w:r>
    </w:p>
    <w:p w14:paraId="1C0D58B5"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Im Vergleich ist das wirtschaftlichste Angebot zu beauftragen. Wird nicht das günstigste Produkt gewählt, muss dies plausibel schriftlich begründet werden (Vergabevermerk). </w:t>
      </w:r>
    </w:p>
    <w:p w14:paraId="4710E66E"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Gebietsfondsmittel dürfen nicht als Honorare für die Antragstellenden selbst verwendet werden. Es ist gestattet, Personen mit besonders fachlich qualifizierten Leistungen (z.B. Unterhaltung, Moderation, Fachplanung, handwerkliche Leistung) zu beauftragen. Angebote sollten in jedem Fall folgende Angaben enthalten:</w:t>
      </w:r>
    </w:p>
    <w:p w14:paraId="6E64D928"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Name und Anschrift des Anbieters,</w:t>
      </w:r>
    </w:p>
    <w:p w14:paraId="2DEBD383"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Steuernummer oder Umsatzsteuer-ID-Nummer,</w:t>
      </w:r>
    </w:p>
    <w:p w14:paraId="4B1E055B"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Umfang und Bezeichnung der Ware / Inhalt der Leistung und Leistungsumfang (Anzahl Arbeitsstunden),</w:t>
      </w:r>
    </w:p>
    <w:p w14:paraId="59C059CF"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Kosten der Ware / Höhe des Honorars (mit Stundensatz – Pauschalen sind nicht zulässig!),</w:t>
      </w:r>
    </w:p>
    <w:p w14:paraId="43424DAA"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Zahlungsform (bar/ unbar),</w:t>
      </w:r>
    </w:p>
    <w:p w14:paraId="61AA4913"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steuerrechtliche Aussage, falls erforderlich (z.B. zur Umsatzsteuerpflicht).</w:t>
      </w:r>
    </w:p>
    <w:p w14:paraId="5CC24155" w14:textId="77777777" w:rsidR="00042765" w:rsidRPr="003C7B1A" w:rsidRDefault="00042765" w:rsidP="009A50E0">
      <w:pPr>
        <w:pStyle w:val="PLGStandardgro"/>
        <w:rPr>
          <w:rFonts w:asciiTheme="majorHAnsi" w:hAnsiTheme="majorHAnsi" w:cstheme="majorHAnsi"/>
        </w:rPr>
      </w:pPr>
      <w:r w:rsidRPr="003C7B1A">
        <w:rPr>
          <w:rFonts w:asciiTheme="majorHAnsi" w:hAnsiTheme="majorHAnsi" w:cstheme="majorHAnsi"/>
        </w:rPr>
        <w:lastRenderedPageBreak/>
        <w:t>Belege sammeln</w:t>
      </w:r>
    </w:p>
    <w:p w14:paraId="23513525"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Der Einsatz der Gebietsfondsmittel ist zu dokumentieren! Führen Sie dafür zum Abschluss Ihres Projektes bitte alle Ausgabenpositionen in einer übersichtlichen Tabelle auf, siehe </w:t>
      </w:r>
      <w:proofErr w:type="gramStart"/>
      <w:r w:rsidRPr="003C7B1A">
        <w:rPr>
          <w:rFonts w:asciiTheme="majorHAnsi" w:hAnsiTheme="majorHAnsi" w:cstheme="majorHAnsi"/>
        </w:rPr>
        <w:t xml:space="preserve">Belegübersicht  </w:t>
      </w:r>
      <w:r w:rsidRPr="003C7B1A">
        <w:rPr>
          <w:rFonts w:ascii="Segoe UI Emoji" w:hAnsi="Segoe UI Emoji" w:cs="Segoe UI Emoji"/>
          <w:sz w:val="26"/>
          <w:szCs w:val="26"/>
        </w:rPr>
        <w:t>👉</w:t>
      </w:r>
      <w:proofErr w:type="gramEnd"/>
      <w:r w:rsidRPr="003C7B1A">
        <w:rPr>
          <w:rFonts w:asciiTheme="majorHAnsi" w:hAnsiTheme="majorHAnsi" w:cstheme="majorHAnsi"/>
          <w:sz w:val="26"/>
          <w:szCs w:val="26"/>
        </w:rPr>
        <w:t xml:space="preserve"> Anlage 5</w:t>
      </w:r>
    </w:p>
    <w:p w14:paraId="7D70890E"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Jede einzelne Ausgabe ist anhand folgender Belege nachzuweisen: </w:t>
      </w:r>
    </w:p>
    <w:p w14:paraId="6146DC43"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Angebotsvergleich/schriftliche Angebote/ggf. Begründung für die Vergabe,</w:t>
      </w:r>
    </w:p>
    <w:p w14:paraId="767CF20B"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Rechnung,</w:t>
      </w:r>
    </w:p>
    <w:p w14:paraId="325E8BEE"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Überweisungsbeleg/Kontoauszug/Quittung/Kassenbon.</w:t>
      </w:r>
    </w:p>
    <w:p w14:paraId="39EE97E4"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Eine Rechnung muss grundsätzlich folgende Angaben beinhalten:</w:t>
      </w:r>
    </w:p>
    <w:p w14:paraId="1145DCF9" w14:textId="77777777"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Name und Anschrift des Lieferanten (wo wurde es gekauft)</w:t>
      </w:r>
    </w:p>
    <w:p w14:paraId="403AF973" w14:textId="77777777"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Name und Anschrift der Person, die etwas kauft (wer hat es gekauft, Ihr Name als antragstellende Person)</w:t>
      </w:r>
    </w:p>
    <w:p w14:paraId="31808513" w14:textId="77777777"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Steuernummer oder Umsatzsteuer-ID-Nummer des Lieferanten</w:t>
      </w:r>
    </w:p>
    <w:p w14:paraId="2A7DEAA4" w14:textId="77777777"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fortlaufende Rechnungsnummer</w:t>
      </w:r>
    </w:p>
    <w:p w14:paraId="3B9F6D05" w14:textId="77777777"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Ausstellungsdatum der Rechnung (wann wurde es gekauft)</w:t>
      </w:r>
    </w:p>
    <w:p w14:paraId="6E2631AE" w14:textId="77777777"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Umfang und Bezeichnung der Ware oder Dienstleistung (was wurde gekauft)</w:t>
      </w:r>
    </w:p>
    <w:p w14:paraId="4A4CCA62" w14:textId="095B187B"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Zeitpunkt der Lieferung oder Leistung, wenn nicht mit dem Rechnungsdatum identisch</w:t>
      </w:r>
    </w:p>
    <w:p w14:paraId="7EFCFA46" w14:textId="39C25896"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Kosten bzw. Höhe der Vergütung</w:t>
      </w:r>
    </w:p>
    <w:p w14:paraId="4A1A461E" w14:textId="197FC9BF"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Umsatzsteuersatz (</w:t>
      </w:r>
      <w:proofErr w:type="spellStart"/>
      <w:r w:rsidRPr="003C7B1A">
        <w:rPr>
          <w:rFonts w:asciiTheme="majorHAnsi" w:hAnsiTheme="majorHAnsi" w:cstheme="majorHAnsi"/>
        </w:rPr>
        <w:t>xy</w:t>
      </w:r>
      <w:proofErr w:type="spellEnd"/>
      <w:r w:rsidRPr="003C7B1A">
        <w:rPr>
          <w:rFonts w:asciiTheme="majorHAnsi" w:hAnsiTheme="majorHAnsi" w:cstheme="majorHAnsi"/>
        </w:rPr>
        <w:t xml:space="preserve"> % MwSt.) bzw. Hinweis auf Steuerfreiheit</w:t>
      </w:r>
    </w:p>
    <w:p w14:paraId="6D00BBF2" w14:textId="53D8A052" w:rsidR="00042765" w:rsidRPr="003C7B1A" w:rsidRDefault="00042765" w:rsidP="009A50E0">
      <w:pPr>
        <w:pStyle w:val="Listenabsatz"/>
        <w:numPr>
          <w:ilvl w:val="0"/>
          <w:numId w:val="14"/>
        </w:numPr>
        <w:rPr>
          <w:rFonts w:asciiTheme="majorHAnsi" w:hAnsiTheme="majorHAnsi" w:cstheme="majorHAnsi"/>
        </w:rPr>
      </w:pPr>
      <w:r w:rsidRPr="003C7B1A">
        <w:rPr>
          <w:rFonts w:asciiTheme="majorHAnsi" w:hAnsiTheme="majorHAnsi" w:cstheme="majorHAnsi"/>
        </w:rPr>
        <w:t xml:space="preserve">genauer Betrag der Umsatzsteuer </w:t>
      </w:r>
    </w:p>
    <w:p w14:paraId="6E919029" w14:textId="641AC0AF"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Bei bar bezahlten Rechnungen beachten: Vermerk „Betrag erhalten“ und Unterschrift des </w:t>
      </w:r>
      <w:proofErr w:type="spellStart"/>
      <w:r w:rsidRPr="003C7B1A">
        <w:rPr>
          <w:rFonts w:asciiTheme="majorHAnsi" w:hAnsiTheme="majorHAnsi" w:cstheme="majorHAnsi"/>
        </w:rPr>
        <w:t>Geldempfägers</w:t>
      </w:r>
      <w:proofErr w:type="spellEnd"/>
      <w:r w:rsidRPr="003C7B1A">
        <w:rPr>
          <w:rFonts w:asciiTheme="majorHAnsi" w:hAnsiTheme="majorHAnsi" w:cstheme="majorHAnsi"/>
        </w:rPr>
        <w:t xml:space="preserve"> auf der Rechnung</w:t>
      </w:r>
      <w:bookmarkStart w:id="1" w:name="_Hlk198918429"/>
    </w:p>
    <w:p w14:paraId="00AC9998" w14:textId="77777777" w:rsidR="009A50E0" w:rsidRPr="003C7B1A" w:rsidRDefault="009A50E0" w:rsidP="009A50E0">
      <w:pPr>
        <w:pStyle w:val="PLGStandard"/>
        <w:shd w:val="clear" w:color="auto" w:fill="FFE7AD" w:themeFill="accent2" w:themeFillTint="66"/>
        <w:rPr>
          <w:rStyle w:val="Hervorhebung"/>
          <w:rFonts w:asciiTheme="majorHAnsi" w:hAnsiTheme="majorHAnsi" w:cstheme="majorHAnsi"/>
        </w:rPr>
      </w:pPr>
      <w:r w:rsidRPr="003C7B1A">
        <w:rPr>
          <w:rStyle w:val="Hervorhebung"/>
          <w:rFonts w:asciiTheme="majorHAnsi" w:hAnsiTheme="majorHAnsi" w:cstheme="majorHAnsi"/>
        </w:rPr>
        <w:t>WICHTIG!</w:t>
      </w:r>
    </w:p>
    <w:p w14:paraId="788D1FE0" w14:textId="77777777" w:rsidR="009A50E0" w:rsidRPr="003C7B1A" w:rsidRDefault="009A50E0" w:rsidP="009A50E0">
      <w:pPr>
        <w:pStyle w:val="PLGStandard"/>
        <w:shd w:val="clear" w:color="auto" w:fill="FFE7AD" w:themeFill="accent2" w:themeFillTint="66"/>
        <w:rPr>
          <w:rFonts w:asciiTheme="majorHAnsi" w:hAnsiTheme="majorHAnsi" w:cstheme="majorHAnsi"/>
        </w:rPr>
      </w:pPr>
      <w:r w:rsidRPr="003C7B1A">
        <w:rPr>
          <w:rFonts w:asciiTheme="majorHAnsi" w:hAnsiTheme="majorHAnsi" w:cstheme="majorHAnsi"/>
        </w:rPr>
        <w:t xml:space="preserve">Bei Belegen für Waren oder Honorare unter </w:t>
      </w:r>
      <w:r w:rsidRPr="003C7B1A">
        <w:rPr>
          <w:rFonts w:asciiTheme="majorHAnsi" w:hAnsiTheme="majorHAnsi" w:cstheme="majorHAnsi"/>
          <w:color w:val="EE0000"/>
        </w:rPr>
        <w:t>150 €</w:t>
      </w:r>
      <w:r w:rsidRPr="003C7B1A">
        <w:rPr>
          <w:rFonts w:asciiTheme="majorHAnsi" w:hAnsiTheme="majorHAnsi" w:cstheme="majorHAnsi"/>
        </w:rPr>
        <w:t xml:space="preserve"> (inkl. MwSt.) </w:t>
      </w:r>
      <w:r w:rsidRPr="003C7B1A">
        <w:rPr>
          <w:rFonts w:asciiTheme="majorHAnsi" w:hAnsiTheme="majorHAnsi" w:cstheme="majorHAnsi"/>
          <w:color w:val="EE0000"/>
        </w:rPr>
        <w:t>genügen die Punkte 1, 6, 7, 8 und 9.</w:t>
      </w:r>
    </w:p>
    <w:p w14:paraId="590CD567" w14:textId="77777777" w:rsidR="009A50E0" w:rsidRPr="003C7B1A" w:rsidRDefault="009A50E0" w:rsidP="009A50E0">
      <w:pPr>
        <w:pStyle w:val="PLGStandard"/>
        <w:shd w:val="clear" w:color="auto" w:fill="FFE7AD" w:themeFill="accent2" w:themeFillTint="66"/>
        <w:rPr>
          <w:rFonts w:asciiTheme="majorHAnsi" w:hAnsiTheme="majorHAnsi" w:cstheme="majorHAnsi"/>
        </w:rPr>
      </w:pPr>
      <w:r w:rsidRPr="003C7B1A">
        <w:rPr>
          <w:rFonts w:asciiTheme="majorHAnsi" w:hAnsiTheme="majorHAnsi" w:cstheme="majorHAnsi"/>
        </w:rPr>
        <w:t xml:space="preserve">Die Zahlung von Rechnungen müssen Sie in Form eines Überweisungsbelegs, einer Kopie Ihres Kontoauszugs oder durch eine Empfangsquittung (bei Barzahlungen) über den Erhalt der Summe nachweisen. </w:t>
      </w:r>
    </w:p>
    <w:p w14:paraId="5C63AD8D" w14:textId="77777777" w:rsidR="009A50E0" w:rsidRPr="003C7B1A" w:rsidRDefault="009A50E0" w:rsidP="009A50E0">
      <w:pPr>
        <w:pStyle w:val="PLGStandard"/>
        <w:shd w:val="clear" w:color="auto" w:fill="FFE7AD" w:themeFill="accent2" w:themeFillTint="66"/>
        <w:rPr>
          <w:rFonts w:asciiTheme="majorHAnsi" w:hAnsiTheme="majorHAnsi" w:cstheme="majorHAnsi"/>
        </w:rPr>
      </w:pPr>
      <w:r w:rsidRPr="003C7B1A">
        <w:rPr>
          <w:rFonts w:asciiTheme="majorHAnsi" w:hAnsiTheme="majorHAnsi" w:cstheme="majorHAnsi"/>
        </w:rPr>
        <w:t xml:space="preserve">Wenn Sie etwas kaufen, muss die </w:t>
      </w:r>
      <w:r w:rsidRPr="003C7B1A">
        <w:rPr>
          <w:rFonts w:asciiTheme="majorHAnsi" w:hAnsiTheme="majorHAnsi" w:cstheme="majorHAnsi"/>
          <w:color w:val="EE0000"/>
        </w:rPr>
        <w:t xml:space="preserve">Mehrwertsteuer </w:t>
      </w:r>
      <w:r w:rsidRPr="003C7B1A">
        <w:rPr>
          <w:rFonts w:asciiTheme="majorHAnsi" w:hAnsiTheme="majorHAnsi" w:cstheme="majorHAnsi"/>
        </w:rPr>
        <w:t>(MwSt.) auf der Rechnung ausgewiesen sein.</w:t>
      </w:r>
    </w:p>
    <w:p w14:paraId="7705F1F4" w14:textId="77777777" w:rsidR="009A50E0" w:rsidRPr="003C7B1A" w:rsidRDefault="009A50E0" w:rsidP="009A50E0">
      <w:pPr>
        <w:pStyle w:val="PLGStandard"/>
        <w:shd w:val="clear" w:color="auto" w:fill="FFE7AD" w:themeFill="accent2" w:themeFillTint="66"/>
        <w:rPr>
          <w:rFonts w:asciiTheme="majorHAnsi" w:hAnsiTheme="majorHAnsi" w:cstheme="majorHAnsi"/>
        </w:rPr>
      </w:pPr>
      <w:r w:rsidRPr="003C7B1A">
        <w:rPr>
          <w:rFonts w:asciiTheme="majorHAnsi" w:hAnsiTheme="majorHAnsi" w:cstheme="majorHAnsi"/>
        </w:rPr>
        <w:t xml:space="preserve">Gelder für Alkohol, Pfand und Einkaufstüten werden </w:t>
      </w:r>
      <w:r w:rsidRPr="003C7B1A">
        <w:rPr>
          <w:rFonts w:asciiTheme="majorHAnsi" w:hAnsiTheme="majorHAnsi" w:cstheme="majorHAnsi"/>
          <w:color w:val="EE0000"/>
        </w:rPr>
        <w:t xml:space="preserve">nicht </w:t>
      </w:r>
      <w:r w:rsidRPr="003C7B1A">
        <w:rPr>
          <w:rFonts w:asciiTheme="majorHAnsi" w:hAnsiTheme="majorHAnsi" w:cstheme="majorHAnsi"/>
        </w:rPr>
        <w:t>erstattet. Es dürfen keine Payback-Punkte, Treuepunkte oder ähnliche geldwerte Vorteile gesammelt und eingesetzt werden.</w:t>
      </w:r>
    </w:p>
    <w:p w14:paraId="3A2027E2" w14:textId="77777777" w:rsidR="009A50E0" w:rsidRPr="003C7B1A" w:rsidRDefault="009A50E0" w:rsidP="009A50E0">
      <w:pPr>
        <w:pStyle w:val="PLGStandard"/>
        <w:shd w:val="clear" w:color="auto" w:fill="FFE7AD" w:themeFill="accent2" w:themeFillTint="66"/>
        <w:rPr>
          <w:rFonts w:asciiTheme="majorHAnsi" w:hAnsiTheme="majorHAnsi" w:cstheme="majorHAnsi"/>
          <w:b/>
          <w:bCs/>
          <w:color w:val="EE0000"/>
        </w:rPr>
      </w:pPr>
      <w:r w:rsidRPr="003C7B1A">
        <w:rPr>
          <w:rFonts w:asciiTheme="majorHAnsi" w:hAnsiTheme="majorHAnsi" w:cstheme="majorHAnsi"/>
          <w:color w:val="EE0000"/>
        </w:rPr>
        <w:t>Es gilt: Kein Beleg = Kein Geld</w:t>
      </w:r>
    </w:p>
    <w:p w14:paraId="7EA6E7E2" w14:textId="77777777" w:rsidR="009A50E0" w:rsidRPr="003C7B1A" w:rsidRDefault="009A50E0" w:rsidP="009A50E0">
      <w:pPr>
        <w:pStyle w:val="PLGStandard"/>
        <w:shd w:val="clear" w:color="auto" w:fill="FFE7AD" w:themeFill="accent2" w:themeFillTint="66"/>
        <w:rPr>
          <w:rFonts w:asciiTheme="majorHAnsi" w:hAnsiTheme="majorHAnsi" w:cstheme="majorHAnsi"/>
        </w:rPr>
      </w:pPr>
      <w:r w:rsidRPr="003C7B1A">
        <w:rPr>
          <w:rFonts w:asciiTheme="majorHAnsi" w:hAnsiTheme="majorHAnsi" w:cstheme="majorHAnsi"/>
        </w:rPr>
        <w:t>Ausgaben, die nicht belegt werden können, werden nicht anerkannt! Die Fördergelder sind umgehend zurückzuerstatten.</w:t>
      </w:r>
    </w:p>
    <w:p w14:paraId="7E2048CA" w14:textId="7A6CCEEA"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lastRenderedPageBreak/>
        <w:t>Bei Aufwandsentschädigungen von Helfern unter 150 € müssen diese den Empfang des Geldes lediglich quittieren. Ein Angebot ist nicht erforderlich. Die Quittung muss mindestens folgende Angaben enthalten:</w:t>
      </w:r>
    </w:p>
    <w:p w14:paraId="37957B99"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 xml:space="preserve">Name und Anschrift </w:t>
      </w:r>
    </w:p>
    <w:p w14:paraId="7CB36D20"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Inhalt und Umfang der Leistung</w:t>
      </w:r>
    </w:p>
    <w:p w14:paraId="0A6E6EF2"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Höhe der Vergütung</w:t>
      </w:r>
    </w:p>
    <w:p w14:paraId="49A2F961" w14:textId="77777777" w:rsidR="00042765" w:rsidRPr="003C7B1A" w:rsidRDefault="00042765" w:rsidP="009A50E0">
      <w:pPr>
        <w:pStyle w:val="Listenabsatz"/>
        <w:rPr>
          <w:rFonts w:asciiTheme="majorHAnsi" w:hAnsiTheme="majorHAnsi" w:cstheme="majorHAnsi"/>
        </w:rPr>
      </w:pPr>
      <w:r w:rsidRPr="003C7B1A">
        <w:rPr>
          <w:rFonts w:asciiTheme="majorHAnsi" w:hAnsiTheme="majorHAnsi" w:cstheme="majorHAnsi"/>
        </w:rPr>
        <w:t>Unterschrift des Geldempfängers</w:t>
      </w:r>
    </w:p>
    <w:p w14:paraId="0C45D250" w14:textId="77777777" w:rsidR="00042765" w:rsidRPr="003C7B1A" w:rsidRDefault="00042765" w:rsidP="009A50E0">
      <w:pPr>
        <w:pStyle w:val="PLGStandardgro"/>
        <w:rPr>
          <w:rFonts w:asciiTheme="majorHAnsi" w:hAnsiTheme="majorHAnsi" w:cstheme="majorHAnsi"/>
        </w:rPr>
      </w:pPr>
      <w:r w:rsidRPr="003C7B1A">
        <w:rPr>
          <w:rFonts w:asciiTheme="majorHAnsi" w:hAnsiTheme="majorHAnsi" w:cstheme="majorHAnsi"/>
        </w:rPr>
        <w:t>Genehmigungen</w:t>
      </w:r>
    </w:p>
    <w:p w14:paraId="78F01EFE" w14:textId="74AB722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Sie sind dafür verantwortlich, alle zur Durchführung des Projektes erforderlichen Genehmigungen rechtzeitig einzuholen (z.B. Sondernutzung öffentlichen Straßenlandes oder GEMA-Anmeldung). Die Gebietsbeauftragte unterstützt gern bei der Suche der zuständigen Stellen und Ansprechpersonen.</w:t>
      </w:r>
    </w:p>
    <w:p w14:paraId="2EE1F461" w14:textId="77777777" w:rsidR="00042765" w:rsidRPr="003C7B1A" w:rsidRDefault="00042765" w:rsidP="009A50E0">
      <w:pPr>
        <w:pStyle w:val="PLGStandardgro"/>
        <w:rPr>
          <w:rFonts w:asciiTheme="majorHAnsi" w:hAnsiTheme="majorHAnsi" w:cstheme="majorHAnsi"/>
        </w:rPr>
      </w:pPr>
      <w:r w:rsidRPr="003C7B1A">
        <w:rPr>
          <w:rFonts w:asciiTheme="majorHAnsi" w:hAnsiTheme="majorHAnsi" w:cstheme="majorHAnsi"/>
        </w:rPr>
        <w:t>Öffentlichkeitsarbeit – Verwendung von Logos</w:t>
      </w:r>
    </w:p>
    <w:p w14:paraId="2D68FBB1" w14:textId="5F968297" w:rsidR="00042765" w:rsidRPr="003C7B1A" w:rsidRDefault="00042765" w:rsidP="003C7B1A">
      <w:pPr>
        <w:pStyle w:val="PLGStandard"/>
      </w:pPr>
      <w:r w:rsidRPr="003C7B1A">
        <w:t xml:space="preserve">Die Förderung aus Mitteln der Städtebauförderung ist in der öffentlichen Kommunikation angemessen darzustellen. Bei Erstellung von Druckerzeugnissen, wie bspw. Flyer oder Plakate, muss daher die folgende Logoleiste verwendet und bei Veröffentlichungen, Pressemitteilung o.ä. auf die öffentliche Förderung hingewiesen werden. Alle geplanten Druckerzeugnisse sind im Vorfeld mit der Gebietsbeauftragten abzustimmen. </w:t>
      </w:r>
    </w:p>
    <w:p w14:paraId="2F8C6F99" w14:textId="74FDBCBE" w:rsidR="00042765" w:rsidRPr="003C7B1A" w:rsidRDefault="00042765" w:rsidP="00042765">
      <w:pPr>
        <w:rPr>
          <w:rFonts w:asciiTheme="majorHAnsi" w:hAnsiTheme="majorHAnsi" w:cstheme="majorHAnsi"/>
        </w:rPr>
      </w:pPr>
      <w:r w:rsidRPr="003C7B1A">
        <w:rPr>
          <w:rFonts w:asciiTheme="majorHAnsi" w:hAnsiTheme="majorHAnsi" w:cstheme="majorHAnsi"/>
        </w:rPr>
        <w:t xml:space="preserve">Die Projekttermine für Veranstaltungen, Feste, Eröffnungen etc. sind rechtzeitig dem Team der Gebietsbeauftragten zur Bewerbung auf der Internetseite der Neuen Mitte Tempelhof mitzuteilen. </w:t>
      </w:r>
    </w:p>
    <w:p w14:paraId="39A20032" w14:textId="570EC8F4" w:rsidR="00042765" w:rsidRPr="003C7B1A" w:rsidRDefault="009A50E0" w:rsidP="00042765">
      <w:pPr>
        <w:rPr>
          <w:rFonts w:asciiTheme="majorHAnsi" w:hAnsiTheme="majorHAnsi" w:cstheme="majorHAnsi"/>
        </w:rPr>
      </w:pPr>
      <w:r w:rsidRPr="003C7B1A">
        <w:rPr>
          <w:rFonts w:asciiTheme="majorHAnsi" w:hAnsiTheme="majorHAnsi" w:cstheme="majorHAnsi"/>
          <w:noProof/>
        </w:rPr>
        <w:drawing>
          <wp:anchor distT="0" distB="0" distL="114300" distR="114300" simplePos="0" relativeHeight="251664384" behindDoc="1" locked="0" layoutInCell="1" allowOverlap="1" wp14:anchorId="5669B963" wp14:editId="75FE5F4B">
            <wp:simplePos x="0" y="0"/>
            <wp:positionH relativeFrom="column">
              <wp:posOffset>4445</wp:posOffset>
            </wp:positionH>
            <wp:positionV relativeFrom="paragraph">
              <wp:posOffset>284480</wp:posOffset>
            </wp:positionV>
            <wp:extent cx="5760085" cy="626110"/>
            <wp:effectExtent l="0" t="0" r="0" b="2540"/>
            <wp:wrapTopAndBottom/>
            <wp:docPr id="1868433627"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626110"/>
                    </a:xfrm>
                    <a:prstGeom prst="rect">
                      <a:avLst/>
                    </a:prstGeom>
                    <a:noFill/>
                    <a:ln>
                      <a:noFill/>
                    </a:ln>
                  </pic:spPr>
                </pic:pic>
              </a:graphicData>
            </a:graphic>
          </wp:anchor>
        </w:drawing>
      </w:r>
      <w:r w:rsidR="00042765" w:rsidRPr="003C7B1A">
        <w:rPr>
          <w:rFonts w:asciiTheme="majorHAnsi" w:hAnsiTheme="majorHAnsi" w:cstheme="majorHAnsi"/>
        </w:rPr>
        <w:t>Die Gebietsbeauftragte stellt Ihnen die Logos digital zur Verfügung.</w:t>
      </w:r>
      <w:r w:rsidR="00042765" w:rsidRPr="003C7B1A" w:rsidDel="00372CD9">
        <w:rPr>
          <w:rFonts w:asciiTheme="majorHAnsi" w:hAnsiTheme="majorHAnsi" w:cstheme="majorHAnsi"/>
        </w:rPr>
        <w:t xml:space="preserve"> </w:t>
      </w:r>
    </w:p>
    <w:p w14:paraId="249F676F" w14:textId="67772705" w:rsidR="009A50E0" w:rsidRPr="003C7B1A" w:rsidRDefault="00042765" w:rsidP="003C7B1A">
      <w:pPr>
        <w:pStyle w:val="PLGStandardgro"/>
      </w:pPr>
      <w:r w:rsidRPr="003C7B1A">
        <w:t>Bitte folgenden Förderhinweis anwenden bei Publikationen, die durch den Gebietsfonds umgesetzt werden:</w:t>
      </w:r>
    </w:p>
    <w:p w14:paraId="6FAA78BD" w14:textId="20B0C4FC"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Dieses Projekt wurde unterstützt mit Mitteln des Bund-Länder-Programms Nachhaltige Erneuerung. </w:t>
      </w:r>
    </w:p>
    <w:p w14:paraId="147B41A1" w14:textId="77777777" w:rsidR="009A50E0" w:rsidRPr="003C7B1A" w:rsidRDefault="009A50E0" w:rsidP="009A50E0">
      <w:pPr>
        <w:pStyle w:val="PLGStandard"/>
        <w:shd w:val="clear" w:color="auto" w:fill="37FF9B" w:themeFill="accent4" w:themeFillTint="99"/>
        <w:rPr>
          <w:rFonts w:asciiTheme="majorHAnsi" w:hAnsiTheme="majorHAnsi" w:cstheme="majorHAnsi"/>
          <w:color w:val="EE0000"/>
        </w:rPr>
      </w:pPr>
      <w:r w:rsidRPr="003C7B1A">
        <w:rPr>
          <w:rFonts w:asciiTheme="majorHAnsi" w:hAnsiTheme="majorHAnsi" w:cstheme="majorHAnsi"/>
          <w:color w:val="EE0000"/>
        </w:rPr>
        <w:t>WICHTIG!</w:t>
      </w:r>
    </w:p>
    <w:p w14:paraId="57916796" w14:textId="77777777" w:rsidR="009A50E0" w:rsidRPr="003C7B1A" w:rsidRDefault="009A50E0" w:rsidP="009A50E0">
      <w:pPr>
        <w:pStyle w:val="PLGStandard"/>
        <w:shd w:val="clear" w:color="auto" w:fill="37FF9B" w:themeFill="accent4" w:themeFillTint="99"/>
        <w:rPr>
          <w:rFonts w:asciiTheme="majorHAnsi" w:hAnsiTheme="majorHAnsi" w:cstheme="majorHAnsi"/>
        </w:rPr>
      </w:pPr>
      <w:r w:rsidRPr="003C7B1A">
        <w:rPr>
          <w:rFonts w:asciiTheme="majorHAnsi" w:hAnsiTheme="majorHAnsi" w:cstheme="majorHAnsi"/>
        </w:rPr>
        <w:t>Mit Durchführung eines Gebietsfonds-Projekts stimmen Sie der Weiterverwendung während der Projektdurchführung erstellten Dokumente und Druckerzeugnisse im Rahmen der Öffentlichkeitsarbeit des Programms Nachhaltige Erneuerung zu.</w:t>
      </w:r>
    </w:p>
    <w:p w14:paraId="296E41D0" w14:textId="18695B0C" w:rsidR="00042765" w:rsidRPr="003C7B1A" w:rsidRDefault="00042765" w:rsidP="009A50E0">
      <w:pPr>
        <w:pStyle w:val="PLGStandardgro"/>
        <w:rPr>
          <w:rFonts w:asciiTheme="majorHAnsi" w:hAnsiTheme="majorHAnsi" w:cstheme="majorHAnsi"/>
        </w:rPr>
      </w:pPr>
      <w:r w:rsidRPr="003C7B1A">
        <w:rPr>
          <w:rFonts w:asciiTheme="majorHAnsi" w:hAnsiTheme="majorHAnsi" w:cstheme="majorHAnsi"/>
        </w:rPr>
        <w:t>Eigenanteil</w:t>
      </w:r>
    </w:p>
    <w:p w14:paraId="05DF86AF"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Gebietsfondsprojekte werden gemeinsam finanziert, d.h. aus Ihren privaten Mitteln und den bewilligten Fördermitteln. Mindestens 50% der Projektkosten </w:t>
      </w:r>
      <w:r w:rsidRPr="003C7B1A">
        <w:rPr>
          <w:rFonts w:asciiTheme="majorHAnsi" w:hAnsiTheme="majorHAnsi" w:cstheme="majorHAnsi"/>
        </w:rPr>
        <w:lastRenderedPageBreak/>
        <w:t>müssen von Ihnen monetär übernommen werden. Eigenleistungen können nicht anerkannt werden. Der Anteil der öffentlichen Mittel beschränkt sich auf maximal 50%.</w:t>
      </w:r>
    </w:p>
    <w:p w14:paraId="6B3E8AF0"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Der projektbezogene Eigenanteil wird im Einzelfall durch das Bezirksamt bzw. die Gebietsbeauftragte anhand der Endabrechnung geprüft. Reduzieren sich die Gesamtausgaben, reduzieren sich die Gebietsfondsmittel anteilig.</w:t>
      </w:r>
    </w:p>
    <w:p w14:paraId="3FEE5ACD" w14:textId="77777777" w:rsidR="00042765" w:rsidRPr="003C7B1A" w:rsidRDefault="00042765" w:rsidP="009A50E0">
      <w:pPr>
        <w:pStyle w:val="PLGStandardgro"/>
        <w:rPr>
          <w:rFonts w:asciiTheme="majorHAnsi" w:hAnsiTheme="majorHAnsi" w:cstheme="majorHAnsi"/>
          <w:color w:val="00B25A" w:themeColor="accent4"/>
        </w:rPr>
      </w:pPr>
      <w:r w:rsidRPr="003C7B1A">
        <w:rPr>
          <w:rFonts w:asciiTheme="majorHAnsi" w:hAnsiTheme="majorHAnsi" w:cstheme="majorHAnsi"/>
        </w:rPr>
        <w:t>WAS IST BEI DER ABRECHNUNG ZU BEACHTEN?</w:t>
      </w:r>
    </w:p>
    <w:p w14:paraId="361E516D" w14:textId="77777777" w:rsidR="00042765" w:rsidRPr="003C7B1A" w:rsidRDefault="00042765" w:rsidP="009A50E0">
      <w:pPr>
        <w:pStyle w:val="PLGStandardgro"/>
        <w:rPr>
          <w:rFonts w:asciiTheme="majorHAnsi" w:hAnsiTheme="majorHAnsi" w:cstheme="majorHAnsi"/>
        </w:rPr>
      </w:pPr>
      <w:r w:rsidRPr="003C7B1A">
        <w:rPr>
          <w:rFonts w:asciiTheme="majorHAnsi" w:hAnsiTheme="majorHAnsi" w:cstheme="majorHAnsi"/>
        </w:rPr>
        <w:t>Verwendungsnachweis</w:t>
      </w:r>
    </w:p>
    <w:p w14:paraId="44268C1A" w14:textId="77777777" w:rsidR="00042765" w:rsidRPr="003C7B1A" w:rsidRDefault="00042765" w:rsidP="009A50E0">
      <w:pPr>
        <w:pStyle w:val="PLGStandard"/>
        <w:rPr>
          <w:rFonts w:asciiTheme="majorHAnsi" w:hAnsiTheme="majorHAnsi" w:cstheme="majorHAnsi"/>
        </w:rPr>
      </w:pPr>
      <w:r w:rsidRPr="003C7B1A">
        <w:rPr>
          <w:rFonts w:asciiTheme="majorHAnsi" w:hAnsiTheme="majorHAnsi" w:cstheme="majorHAnsi"/>
        </w:rPr>
        <w:t xml:space="preserve">Nach Abschluss Ihres Projekts ist durch Sie innerhalb von 2 Monaten der Verwendungsnachweis einzureichen. </w:t>
      </w:r>
    </w:p>
    <w:p w14:paraId="593DE4A5" w14:textId="54D4FC0B" w:rsidR="00042765" w:rsidRPr="003C7B1A" w:rsidRDefault="00042765" w:rsidP="003C7B1A">
      <w:pPr>
        <w:pStyle w:val="PLGStandardgro"/>
        <w:shd w:val="clear" w:color="auto" w:fill="37FF9B" w:themeFill="accent4" w:themeFillTint="99"/>
        <w:rPr>
          <w:rFonts w:asciiTheme="majorHAnsi" w:hAnsiTheme="majorHAnsi" w:cstheme="majorHAnsi"/>
        </w:rPr>
      </w:pPr>
      <w:r w:rsidRPr="003C7B1A">
        <w:rPr>
          <w:rFonts w:asciiTheme="majorHAnsi" w:hAnsiTheme="majorHAnsi" w:cstheme="majorHAnsi"/>
        </w:rPr>
        <w:t>Checkliste</w:t>
      </w:r>
    </w:p>
    <w:p w14:paraId="427A92B5" w14:textId="77777777" w:rsidR="009A50E0" w:rsidRPr="003C7B1A" w:rsidRDefault="009A50E0" w:rsidP="003C7B1A">
      <w:pPr>
        <w:pStyle w:val="PLGStandard"/>
        <w:shd w:val="clear" w:color="auto" w:fill="37FF9B" w:themeFill="accent4" w:themeFillTint="99"/>
        <w:rPr>
          <w:rFonts w:asciiTheme="majorHAnsi" w:hAnsiTheme="majorHAnsi" w:cstheme="majorHAnsi"/>
        </w:rPr>
      </w:pPr>
      <w:r w:rsidRPr="003C7B1A">
        <w:rPr>
          <w:rFonts w:asciiTheme="majorHAnsi" w:hAnsiTheme="majorHAnsi" w:cstheme="majorHAnsi"/>
        </w:rPr>
        <w:t>Der Verwendungsnachweis besteht aus:</w:t>
      </w:r>
    </w:p>
    <w:p w14:paraId="735AF0A2" w14:textId="77777777" w:rsidR="009A50E0" w:rsidRPr="003C7B1A" w:rsidRDefault="009A50E0" w:rsidP="003C7B1A">
      <w:pPr>
        <w:pStyle w:val="Listenabsatz"/>
        <w:numPr>
          <w:ilvl w:val="0"/>
          <w:numId w:val="16"/>
        </w:numPr>
        <w:shd w:val="clear" w:color="auto" w:fill="37FF9B" w:themeFill="accent4" w:themeFillTint="99"/>
        <w:rPr>
          <w:rFonts w:asciiTheme="majorHAnsi" w:hAnsiTheme="majorHAnsi" w:cstheme="majorHAnsi"/>
        </w:rPr>
      </w:pPr>
      <w:r w:rsidRPr="003C7B1A">
        <w:rPr>
          <w:rFonts w:asciiTheme="majorHAnsi" w:hAnsiTheme="majorHAnsi" w:cstheme="majorHAnsi"/>
          <w:color w:val="EE0000"/>
        </w:rPr>
        <w:t xml:space="preserve">Bericht </w:t>
      </w:r>
      <w:r w:rsidRPr="003C7B1A">
        <w:rPr>
          <w:rFonts w:asciiTheme="majorHAnsi" w:hAnsiTheme="majorHAnsi" w:cstheme="majorHAnsi"/>
        </w:rPr>
        <w:t>1 bis 3 DIN-A4-Seiten</w:t>
      </w:r>
    </w:p>
    <w:p w14:paraId="02CE709D" w14:textId="77777777" w:rsidR="009A50E0" w:rsidRPr="003C7B1A" w:rsidRDefault="009A50E0" w:rsidP="003C7B1A">
      <w:pPr>
        <w:pStyle w:val="Listenabsatz"/>
        <w:numPr>
          <w:ilvl w:val="0"/>
          <w:numId w:val="16"/>
        </w:numPr>
        <w:shd w:val="clear" w:color="auto" w:fill="37FF9B" w:themeFill="accent4" w:themeFillTint="99"/>
        <w:rPr>
          <w:rFonts w:asciiTheme="majorHAnsi" w:hAnsiTheme="majorHAnsi" w:cstheme="majorHAnsi"/>
        </w:rPr>
      </w:pPr>
      <w:r w:rsidRPr="003C7B1A">
        <w:rPr>
          <w:rFonts w:asciiTheme="majorHAnsi" w:hAnsiTheme="majorHAnsi" w:cstheme="majorHAnsi"/>
        </w:rPr>
        <w:t>Tabellarische Belegliste (Anlage 5)</w:t>
      </w:r>
    </w:p>
    <w:p w14:paraId="44C2F0F4" w14:textId="77777777" w:rsidR="009A50E0" w:rsidRPr="003C7B1A" w:rsidRDefault="009A50E0" w:rsidP="003C7B1A">
      <w:pPr>
        <w:pStyle w:val="Listenabsatz"/>
        <w:numPr>
          <w:ilvl w:val="0"/>
          <w:numId w:val="16"/>
        </w:numPr>
        <w:shd w:val="clear" w:color="auto" w:fill="37FF9B" w:themeFill="accent4" w:themeFillTint="99"/>
        <w:rPr>
          <w:rFonts w:asciiTheme="majorHAnsi" w:hAnsiTheme="majorHAnsi" w:cstheme="majorHAnsi"/>
        </w:rPr>
      </w:pPr>
      <w:r w:rsidRPr="003C7B1A">
        <w:rPr>
          <w:rFonts w:asciiTheme="majorHAnsi" w:hAnsiTheme="majorHAnsi" w:cstheme="majorHAnsi"/>
          <w:color w:val="EE0000"/>
        </w:rPr>
        <w:t xml:space="preserve">Angebotsvergleiche </w:t>
      </w:r>
      <w:r w:rsidRPr="003C7B1A">
        <w:rPr>
          <w:rFonts w:asciiTheme="majorHAnsi" w:hAnsiTheme="majorHAnsi" w:cstheme="majorHAnsi"/>
        </w:rPr>
        <w:t>(Anlage 4 bzw. je drei schriftliche Angebote und ggf. Vergabevermerke)</w:t>
      </w:r>
    </w:p>
    <w:p w14:paraId="05A2AA25" w14:textId="77777777" w:rsidR="009A50E0" w:rsidRPr="003C7B1A" w:rsidRDefault="009A50E0" w:rsidP="003C7B1A">
      <w:pPr>
        <w:pStyle w:val="Listenabsatz"/>
        <w:numPr>
          <w:ilvl w:val="0"/>
          <w:numId w:val="16"/>
        </w:numPr>
        <w:shd w:val="clear" w:color="auto" w:fill="37FF9B" w:themeFill="accent4" w:themeFillTint="99"/>
        <w:rPr>
          <w:rFonts w:asciiTheme="majorHAnsi" w:hAnsiTheme="majorHAnsi" w:cstheme="majorHAnsi"/>
        </w:rPr>
      </w:pPr>
      <w:r w:rsidRPr="003C7B1A">
        <w:rPr>
          <w:rFonts w:asciiTheme="majorHAnsi" w:hAnsiTheme="majorHAnsi" w:cstheme="majorHAnsi"/>
        </w:rPr>
        <w:t>Rechnungen und Zahlungsbelege zu den Ausgaben</w:t>
      </w:r>
    </w:p>
    <w:p w14:paraId="4C660E54" w14:textId="77777777" w:rsidR="009A50E0" w:rsidRPr="003C7B1A" w:rsidRDefault="009A50E0" w:rsidP="003C7B1A">
      <w:pPr>
        <w:pStyle w:val="Listenabsatz"/>
        <w:numPr>
          <w:ilvl w:val="0"/>
          <w:numId w:val="16"/>
        </w:numPr>
        <w:shd w:val="clear" w:color="auto" w:fill="37FF9B" w:themeFill="accent4" w:themeFillTint="99"/>
        <w:rPr>
          <w:rFonts w:asciiTheme="majorHAnsi" w:hAnsiTheme="majorHAnsi" w:cstheme="majorHAnsi"/>
        </w:rPr>
      </w:pPr>
      <w:r w:rsidRPr="003C7B1A">
        <w:rPr>
          <w:rFonts w:asciiTheme="majorHAnsi" w:hAnsiTheme="majorHAnsi" w:cstheme="majorHAnsi"/>
        </w:rPr>
        <w:t xml:space="preserve">Werbematerialien: Flyer, Plakate, Poster etc. (als </w:t>
      </w:r>
      <w:proofErr w:type="spellStart"/>
      <w:r w:rsidRPr="003C7B1A">
        <w:rPr>
          <w:rFonts w:asciiTheme="majorHAnsi" w:hAnsiTheme="majorHAnsi" w:cstheme="majorHAnsi"/>
        </w:rPr>
        <w:t>pdf</w:t>
      </w:r>
      <w:proofErr w:type="spellEnd"/>
      <w:r w:rsidRPr="003C7B1A">
        <w:rPr>
          <w:rFonts w:asciiTheme="majorHAnsi" w:hAnsiTheme="majorHAnsi" w:cstheme="majorHAnsi"/>
        </w:rPr>
        <w:t>-Datei)</w:t>
      </w:r>
    </w:p>
    <w:p w14:paraId="024091E6" w14:textId="77777777" w:rsidR="009A50E0" w:rsidRPr="003C7B1A" w:rsidRDefault="009A50E0" w:rsidP="003C7B1A">
      <w:pPr>
        <w:pStyle w:val="Listenabsatz"/>
        <w:numPr>
          <w:ilvl w:val="0"/>
          <w:numId w:val="16"/>
        </w:numPr>
        <w:shd w:val="clear" w:color="auto" w:fill="37FF9B" w:themeFill="accent4" w:themeFillTint="99"/>
        <w:rPr>
          <w:rFonts w:asciiTheme="majorHAnsi" w:hAnsiTheme="majorHAnsi" w:cstheme="majorHAnsi"/>
        </w:rPr>
      </w:pPr>
      <w:r w:rsidRPr="003C7B1A">
        <w:rPr>
          <w:rFonts w:asciiTheme="majorHAnsi" w:hAnsiTheme="majorHAnsi" w:cstheme="majorHAnsi"/>
        </w:rPr>
        <w:t>Fotos inkl. unterschriebener Bildrechteerklärung</w:t>
      </w:r>
    </w:p>
    <w:p w14:paraId="0229CED1" w14:textId="77777777" w:rsidR="009A50E0" w:rsidRPr="003C7B1A" w:rsidRDefault="009A50E0" w:rsidP="003C7B1A">
      <w:pPr>
        <w:pStyle w:val="PLGStandard"/>
        <w:shd w:val="clear" w:color="auto" w:fill="37FF9B" w:themeFill="accent4" w:themeFillTint="99"/>
        <w:rPr>
          <w:rFonts w:asciiTheme="majorHAnsi" w:hAnsiTheme="majorHAnsi" w:cstheme="majorHAnsi"/>
        </w:rPr>
      </w:pPr>
      <w:r w:rsidRPr="003C7B1A">
        <w:rPr>
          <w:rFonts w:asciiTheme="majorHAnsi" w:hAnsiTheme="majorHAnsi" w:cstheme="majorHAnsi"/>
        </w:rPr>
        <w:t>Wenn vorhanden auch:</w:t>
      </w:r>
    </w:p>
    <w:p w14:paraId="18EFEC7D" w14:textId="77777777" w:rsidR="009A50E0" w:rsidRPr="003C7B1A" w:rsidRDefault="009A50E0" w:rsidP="003C7B1A">
      <w:pPr>
        <w:pStyle w:val="Listenabsatz"/>
        <w:numPr>
          <w:ilvl w:val="0"/>
          <w:numId w:val="15"/>
        </w:numPr>
        <w:shd w:val="clear" w:color="auto" w:fill="37FF9B" w:themeFill="accent4" w:themeFillTint="99"/>
        <w:rPr>
          <w:rFonts w:asciiTheme="majorHAnsi" w:hAnsiTheme="majorHAnsi" w:cstheme="majorHAnsi"/>
        </w:rPr>
      </w:pPr>
      <w:r w:rsidRPr="003C7B1A">
        <w:rPr>
          <w:rFonts w:asciiTheme="majorHAnsi" w:hAnsiTheme="majorHAnsi" w:cstheme="majorHAnsi"/>
          <w:color w:val="EE0000"/>
        </w:rPr>
        <w:t xml:space="preserve">Druckerzeugnisse </w:t>
      </w:r>
      <w:r w:rsidRPr="003C7B1A">
        <w:rPr>
          <w:rFonts w:asciiTheme="majorHAnsi" w:hAnsiTheme="majorHAnsi" w:cstheme="majorHAnsi"/>
        </w:rPr>
        <w:t>wie z.B. Broschüre etc.</w:t>
      </w:r>
    </w:p>
    <w:p w14:paraId="4750499A" w14:textId="77777777" w:rsidR="009A50E0" w:rsidRPr="003C7B1A" w:rsidRDefault="009A50E0" w:rsidP="003C7B1A">
      <w:pPr>
        <w:pStyle w:val="Listenabsatz"/>
        <w:numPr>
          <w:ilvl w:val="0"/>
          <w:numId w:val="15"/>
        </w:numPr>
        <w:shd w:val="clear" w:color="auto" w:fill="37FF9B" w:themeFill="accent4" w:themeFillTint="99"/>
        <w:rPr>
          <w:rFonts w:asciiTheme="majorHAnsi" w:hAnsiTheme="majorHAnsi" w:cstheme="majorHAnsi"/>
        </w:rPr>
      </w:pPr>
      <w:r w:rsidRPr="003C7B1A">
        <w:rPr>
          <w:rFonts w:asciiTheme="majorHAnsi" w:hAnsiTheme="majorHAnsi" w:cstheme="majorHAnsi"/>
          <w:color w:val="EE0000"/>
        </w:rPr>
        <w:t xml:space="preserve">Pressemeldungen und Veröffentlichungen </w:t>
      </w:r>
      <w:r w:rsidRPr="003C7B1A">
        <w:rPr>
          <w:rFonts w:asciiTheme="majorHAnsi" w:hAnsiTheme="majorHAnsi" w:cstheme="majorHAnsi"/>
        </w:rPr>
        <w:t xml:space="preserve">(Artikel auf Websites als Screenshot, Newsletter etc.) </w:t>
      </w:r>
    </w:p>
    <w:p w14:paraId="6E247520" w14:textId="77777777" w:rsidR="009A50E0" w:rsidRPr="003C7B1A" w:rsidRDefault="009A50E0" w:rsidP="003C7B1A">
      <w:pPr>
        <w:pStyle w:val="Listenabsatz"/>
        <w:numPr>
          <w:ilvl w:val="0"/>
          <w:numId w:val="15"/>
        </w:numPr>
        <w:shd w:val="clear" w:color="auto" w:fill="37FF9B" w:themeFill="accent4" w:themeFillTint="99"/>
        <w:rPr>
          <w:rFonts w:asciiTheme="majorHAnsi" w:hAnsiTheme="majorHAnsi" w:cstheme="majorHAnsi"/>
        </w:rPr>
      </w:pPr>
      <w:r w:rsidRPr="003C7B1A">
        <w:rPr>
          <w:rFonts w:asciiTheme="majorHAnsi" w:hAnsiTheme="majorHAnsi" w:cstheme="majorHAnsi"/>
          <w:color w:val="EE0000"/>
        </w:rPr>
        <w:t xml:space="preserve">Pressespiegel </w:t>
      </w:r>
      <w:r w:rsidRPr="003C7B1A">
        <w:rPr>
          <w:rFonts w:asciiTheme="majorHAnsi" w:hAnsiTheme="majorHAnsi" w:cstheme="majorHAnsi"/>
        </w:rPr>
        <w:t>(eventuell erschienene Zeitungsartikel)</w:t>
      </w:r>
    </w:p>
    <w:p w14:paraId="6DD3AFB1" w14:textId="77777777" w:rsidR="00042765" w:rsidRPr="003C7B1A" w:rsidRDefault="00042765" w:rsidP="003C7B1A">
      <w:pPr>
        <w:pStyle w:val="PLGStandardgro"/>
        <w:rPr>
          <w:rFonts w:asciiTheme="majorHAnsi" w:hAnsiTheme="majorHAnsi" w:cstheme="majorHAnsi"/>
        </w:rPr>
      </w:pPr>
      <w:r w:rsidRPr="003C7B1A">
        <w:rPr>
          <w:rFonts w:asciiTheme="majorHAnsi" w:hAnsiTheme="majorHAnsi" w:cstheme="majorHAnsi"/>
        </w:rPr>
        <w:t>Dokumentation / Bericht</w:t>
      </w:r>
    </w:p>
    <w:p w14:paraId="6D080F16" w14:textId="77777777" w:rsidR="00042765" w:rsidRPr="003C7B1A" w:rsidRDefault="00042765" w:rsidP="003C7B1A">
      <w:pPr>
        <w:pStyle w:val="PLGStandard"/>
        <w:rPr>
          <w:rFonts w:asciiTheme="majorHAnsi" w:hAnsiTheme="majorHAnsi" w:cstheme="majorHAnsi"/>
        </w:rPr>
      </w:pPr>
      <w:r w:rsidRPr="003C7B1A">
        <w:rPr>
          <w:rFonts w:asciiTheme="majorHAnsi" w:hAnsiTheme="majorHAnsi" w:cstheme="majorHAnsi"/>
        </w:rPr>
        <w:t>Alle im Gebietsfonds geförderten Projekte sind in Text und Bild zu dokumentieren. Hier sind wir auf Ihre Zuarbeit angewiesen. Fügen Sie Ihrem Verwendungsnachweis einen ca. 1- bis 3-seitigen Bericht hinzu. Der Bericht sollte bitte Aussagen zu folgenden Aspekten enthalten:</w:t>
      </w:r>
    </w:p>
    <w:p w14:paraId="6937AD82"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 xml:space="preserve">Was, wann und wo? </w:t>
      </w:r>
      <w:r w:rsidRPr="003C7B1A">
        <w:rPr>
          <w:rFonts w:asciiTheme="majorHAnsi" w:hAnsiTheme="majorHAnsi" w:cstheme="majorHAnsi"/>
        </w:rPr>
        <w:br/>
        <w:t xml:space="preserve">Welcher Projektinhalt wurde umgesetzt? Wurden die beabsichtigten Ziele erreicht (Abgleich mit dem Antrag)? Worin bestand der Nutzen für das Quartier Neue Mitte Tempelhof? </w:t>
      </w:r>
    </w:p>
    <w:p w14:paraId="1808516F"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 xml:space="preserve">Wer? </w:t>
      </w:r>
      <w:r w:rsidRPr="003C7B1A">
        <w:rPr>
          <w:rFonts w:asciiTheme="majorHAnsi" w:hAnsiTheme="majorHAnsi" w:cstheme="majorHAnsi"/>
        </w:rPr>
        <w:br/>
        <w:t xml:space="preserve">Welche Zielgruppe wurde mit dem Projekt erreicht? </w:t>
      </w:r>
    </w:p>
    <w:p w14:paraId="1228D6CF"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Wie?</w:t>
      </w:r>
    </w:p>
    <w:p w14:paraId="43C5819D"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Mit welchen Kooperationspartner*innen wurde zusammengearbeitet?</w:t>
      </w:r>
      <w:r w:rsidRPr="003C7B1A">
        <w:rPr>
          <w:rFonts w:asciiTheme="majorHAnsi" w:hAnsiTheme="majorHAnsi" w:cstheme="majorHAnsi"/>
        </w:rPr>
        <w:br/>
        <w:t xml:space="preserve">Welche Akteure </w:t>
      </w:r>
      <w:proofErr w:type="gramStart"/>
      <w:r w:rsidRPr="003C7B1A">
        <w:rPr>
          <w:rFonts w:asciiTheme="majorHAnsi" w:hAnsiTheme="majorHAnsi" w:cstheme="majorHAnsi"/>
        </w:rPr>
        <w:t>wurden</w:t>
      </w:r>
      <w:proofErr w:type="gramEnd"/>
      <w:r w:rsidRPr="003C7B1A">
        <w:rPr>
          <w:rFonts w:asciiTheme="majorHAnsi" w:hAnsiTheme="majorHAnsi" w:cstheme="majorHAnsi"/>
        </w:rPr>
        <w:t xml:space="preserve"> eingebunden/ beteiligt?</w:t>
      </w:r>
    </w:p>
    <w:p w14:paraId="0B0A49A4"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lastRenderedPageBreak/>
        <w:t xml:space="preserve">Gab es Änderungen am ursprünglichen Finanzierungsplan? Wodurch sind diese entstanden und wie wurde damit umgegangen?  </w:t>
      </w:r>
    </w:p>
    <w:p w14:paraId="3BDC7295" w14:textId="78ED5405" w:rsidR="00042765" w:rsidRPr="003C7B1A" w:rsidRDefault="00042765" w:rsidP="003C7B1A">
      <w:pPr>
        <w:pStyle w:val="PLGStandard"/>
        <w:rPr>
          <w:rFonts w:asciiTheme="majorHAnsi" w:hAnsiTheme="majorHAnsi" w:cstheme="majorHAnsi"/>
        </w:rPr>
      </w:pPr>
      <w:r w:rsidRPr="003C7B1A">
        <w:rPr>
          <w:rFonts w:asciiTheme="majorHAnsi" w:hAnsiTheme="majorHAnsi" w:cstheme="majorHAnsi"/>
        </w:rPr>
        <w:t xml:space="preserve">Für weiterführende Dokumentationen und Verwendung seitens des Landes Berlin bitten wir Sie, einige aussagekräftige Fotos Ihres Projekts inkl. der Bildrechte zur Verfügung zu stellen, siehe Vordruck Bildrechteerklärung </w:t>
      </w:r>
      <w:r w:rsidR="003C7B1A" w:rsidRPr="003C7B1A">
        <w:rPr>
          <w:rFonts w:asciiTheme="majorHAnsi" w:hAnsiTheme="majorHAnsi" w:cstheme="majorHAnsi"/>
        </w:rPr>
        <w:br/>
      </w:r>
      <w:r w:rsidRPr="003C7B1A">
        <w:rPr>
          <w:rFonts w:ascii="Segoe UI Emoji" w:hAnsi="Segoe UI Emoji" w:cs="Segoe UI Emoji"/>
          <w:sz w:val="26"/>
          <w:szCs w:val="26"/>
        </w:rPr>
        <w:t>👉</w:t>
      </w:r>
      <w:r w:rsidRPr="003C7B1A">
        <w:rPr>
          <w:rFonts w:asciiTheme="majorHAnsi" w:hAnsiTheme="majorHAnsi" w:cstheme="majorHAnsi"/>
          <w:sz w:val="26"/>
          <w:szCs w:val="26"/>
        </w:rPr>
        <w:t xml:space="preserve"> </w:t>
      </w:r>
      <w:r w:rsidRPr="003C7B1A">
        <w:rPr>
          <w:rFonts w:asciiTheme="majorHAnsi" w:hAnsiTheme="majorHAnsi" w:cstheme="majorHAnsi"/>
        </w:rPr>
        <w:t>Anlage 6</w:t>
      </w:r>
    </w:p>
    <w:p w14:paraId="7EFF3E54" w14:textId="77777777" w:rsidR="003C7B1A" w:rsidRPr="003C7B1A" w:rsidRDefault="003C7B1A" w:rsidP="003C7B1A">
      <w:pPr>
        <w:pStyle w:val="PLGStandardgro"/>
        <w:shd w:val="clear" w:color="auto" w:fill="37FF9B" w:themeFill="accent4" w:themeFillTint="99"/>
        <w:rPr>
          <w:rFonts w:asciiTheme="majorHAnsi" w:hAnsiTheme="majorHAnsi" w:cstheme="majorHAnsi"/>
          <w:color w:val="00B25A" w:themeColor="accent4"/>
        </w:rPr>
      </w:pPr>
      <w:r w:rsidRPr="003C7B1A">
        <w:rPr>
          <w:rFonts w:asciiTheme="majorHAnsi" w:hAnsiTheme="majorHAnsi" w:cstheme="majorHAnsi"/>
        </w:rPr>
        <w:t>WICHTIG!</w:t>
      </w:r>
    </w:p>
    <w:p w14:paraId="21072736" w14:textId="77777777" w:rsidR="003C7B1A" w:rsidRPr="003C7B1A" w:rsidRDefault="003C7B1A" w:rsidP="003C7B1A">
      <w:pPr>
        <w:pStyle w:val="PLGStandard"/>
        <w:shd w:val="clear" w:color="auto" w:fill="37FF9B" w:themeFill="accent4" w:themeFillTint="99"/>
        <w:rPr>
          <w:rFonts w:asciiTheme="majorHAnsi" w:hAnsiTheme="majorHAnsi" w:cstheme="majorHAnsi"/>
        </w:rPr>
      </w:pPr>
      <w:r w:rsidRPr="003C7B1A">
        <w:rPr>
          <w:rFonts w:asciiTheme="majorHAnsi" w:hAnsiTheme="majorHAnsi" w:cstheme="majorHAnsi"/>
        </w:rPr>
        <w:t>Bitte senden Sie Ihren Verwendungsnachweis an die Gebietsbeauftragte. Der Verwendungsnachweis besteht aus:</w:t>
      </w:r>
    </w:p>
    <w:p w14:paraId="2A77FE7D" w14:textId="77777777" w:rsidR="003C7B1A" w:rsidRPr="003C7B1A" w:rsidRDefault="003C7B1A" w:rsidP="003C7B1A">
      <w:pPr>
        <w:pStyle w:val="Listenabsatz"/>
        <w:shd w:val="clear" w:color="auto" w:fill="37FF9B" w:themeFill="accent4" w:themeFillTint="99"/>
        <w:rPr>
          <w:rFonts w:asciiTheme="majorHAnsi" w:hAnsiTheme="majorHAnsi" w:cstheme="majorHAnsi"/>
        </w:rPr>
      </w:pPr>
      <w:r w:rsidRPr="003C7B1A">
        <w:rPr>
          <w:rFonts w:asciiTheme="majorHAnsi" w:hAnsiTheme="majorHAnsi" w:cstheme="majorHAnsi"/>
        </w:rPr>
        <w:t>Kurzbericht, ca. eine bis drei DIN A4-Seiten</w:t>
      </w:r>
    </w:p>
    <w:p w14:paraId="586AB9E8" w14:textId="77777777" w:rsidR="003C7B1A" w:rsidRPr="003C7B1A" w:rsidRDefault="003C7B1A" w:rsidP="003C7B1A">
      <w:pPr>
        <w:pStyle w:val="Listenabsatz"/>
        <w:shd w:val="clear" w:color="auto" w:fill="37FF9B" w:themeFill="accent4" w:themeFillTint="99"/>
        <w:rPr>
          <w:rFonts w:asciiTheme="majorHAnsi" w:hAnsiTheme="majorHAnsi" w:cstheme="majorHAnsi"/>
        </w:rPr>
      </w:pPr>
      <w:r w:rsidRPr="003C7B1A">
        <w:rPr>
          <w:rFonts w:asciiTheme="majorHAnsi" w:hAnsiTheme="majorHAnsi" w:cstheme="majorHAnsi"/>
        </w:rPr>
        <w:t>Tabellarische Belegübersicht</w:t>
      </w:r>
    </w:p>
    <w:p w14:paraId="116AD17A" w14:textId="77777777" w:rsidR="003C7B1A" w:rsidRPr="003C7B1A" w:rsidRDefault="003C7B1A" w:rsidP="003C7B1A">
      <w:pPr>
        <w:pStyle w:val="Listenabsatz"/>
        <w:shd w:val="clear" w:color="auto" w:fill="37FF9B" w:themeFill="accent4" w:themeFillTint="99"/>
        <w:rPr>
          <w:rFonts w:asciiTheme="majorHAnsi" w:hAnsiTheme="majorHAnsi" w:cstheme="majorHAnsi"/>
        </w:rPr>
      </w:pPr>
      <w:r w:rsidRPr="003C7B1A">
        <w:rPr>
          <w:rFonts w:asciiTheme="majorHAnsi" w:hAnsiTheme="majorHAnsi" w:cstheme="majorHAnsi"/>
        </w:rPr>
        <w:t>Belege zu jeder Ausgabenposition</w:t>
      </w:r>
    </w:p>
    <w:p w14:paraId="49F2E0C7" w14:textId="77777777" w:rsidR="003C7B1A" w:rsidRPr="003C7B1A" w:rsidRDefault="003C7B1A" w:rsidP="003C7B1A">
      <w:pPr>
        <w:pStyle w:val="Listenabsatz"/>
        <w:shd w:val="clear" w:color="auto" w:fill="37FF9B" w:themeFill="accent4" w:themeFillTint="99"/>
        <w:rPr>
          <w:rFonts w:asciiTheme="majorHAnsi" w:hAnsiTheme="majorHAnsi" w:cstheme="majorHAnsi"/>
          <w:b/>
          <w:bCs/>
        </w:rPr>
      </w:pPr>
      <w:r w:rsidRPr="003C7B1A">
        <w:rPr>
          <w:rFonts w:asciiTheme="majorHAnsi" w:hAnsiTheme="majorHAnsi" w:cstheme="majorHAnsi"/>
          <w:color w:val="EE0000"/>
        </w:rPr>
        <w:t>Nummerieren Sie Ihre Belege irgendwo am Rand vor dem Einscannen entsprechend der Position in der tabellarischen Belegübersicht. Dies erleichtert die Prüfung insbesondere bei umfangreicheren Projekten mit einer großen Anzahl an Belegen</w:t>
      </w:r>
      <w:r w:rsidRPr="003C7B1A">
        <w:rPr>
          <w:rFonts w:asciiTheme="majorHAnsi" w:hAnsiTheme="majorHAnsi" w:cstheme="majorHAnsi"/>
          <w:b/>
          <w:bCs/>
        </w:rPr>
        <w:t>.</w:t>
      </w:r>
    </w:p>
    <w:p w14:paraId="05A6199F" w14:textId="77777777" w:rsidR="003C7B1A" w:rsidRPr="003C7B1A" w:rsidRDefault="003C7B1A" w:rsidP="003C7B1A">
      <w:pPr>
        <w:pStyle w:val="Listenabsatz"/>
        <w:shd w:val="clear" w:color="auto" w:fill="37FF9B" w:themeFill="accent4" w:themeFillTint="99"/>
        <w:rPr>
          <w:rFonts w:asciiTheme="majorHAnsi" w:hAnsiTheme="majorHAnsi" w:cstheme="majorHAnsi"/>
        </w:rPr>
      </w:pPr>
      <w:r w:rsidRPr="003C7B1A">
        <w:rPr>
          <w:rFonts w:asciiTheme="majorHAnsi" w:hAnsiTheme="majorHAnsi" w:cstheme="majorHAnsi"/>
        </w:rPr>
        <w:t xml:space="preserve">Fotos inkl. Bildrechteerklärung, ggf. Druckerzeugnisse als </w:t>
      </w:r>
      <w:proofErr w:type="spellStart"/>
      <w:r w:rsidRPr="003C7B1A">
        <w:rPr>
          <w:rFonts w:asciiTheme="majorHAnsi" w:hAnsiTheme="majorHAnsi" w:cstheme="majorHAnsi"/>
        </w:rPr>
        <w:t>pdf</w:t>
      </w:r>
      <w:proofErr w:type="spellEnd"/>
    </w:p>
    <w:p w14:paraId="1D09A1E4" w14:textId="77777777" w:rsidR="003C7B1A" w:rsidRPr="003C7B1A" w:rsidRDefault="003C7B1A" w:rsidP="003C7B1A">
      <w:pPr>
        <w:pStyle w:val="PLGStandard"/>
        <w:shd w:val="clear" w:color="auto" w:fill="37FF9B" w:themeFill="accent4" w:themeFillTint="99"/>
        <w:rPr>
          <w:rFonts w:asciiTheme="majorHAnsi" w:hAnsiTheme="majorHAnsi" w:cstheme="majorHAnsi"/>
        </w:rPr>
      </w:pPr>
      <w:r w:rsidRPr="003C7B1A">
        <w:rPr>
          <w:rFonts w:asciiTheme="majorHAnsi" w:hAnsiTheme="majorHAnsi" w:cstheme="majorHAnsi"/>
        </w:rPr>
        <w:t>Wir bitten um digitale Übermittlung aller Unterlagen.</w:t>
      </w:r>
    </w:p>
    <w:bookmarkEnd w:id="1"/>
    <w:p w14:paraId="06DAABCA" w14:textId="77777777" w:rsidR="00042765" w:rsidRPr="003C7B1A" w:rsidRDefault="00042765" w:rsidP="003C7B1A">
      <w:pPr>
        <w:pStyle w:val="PLGStandardgro"/>
        <w:rPr>
          <w:rFonts w:asciiTheme="majorHAnsi" w:hAnsiTheme="majorHAnsi" w:cstheme="majorHAnsi"/>
        </w:rPr>
      </w:pPr>
      <w:r w:rsidRPr="003C7B1A">
        <w:rPr>
          <w:rFonts w:asciiTheme="majorHAnsi" w:hAnsiTheme="majorHAnsi" w:cstheme="majorHAnsi"/>
        </w:rPr>
        <w:t>Wichtige Dokumente:</w:t>
      </w:r>
    </w:p>
    <w:p w14:paraId="0DFD0940"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 xml:space="preserve">Zusage des Bezirksamts für Förderung im Gebietsfonds mit ggf. Auflagen </w:t>
      </w:r>
    </w:p>
    <w:p w14:paraId="3F589DD0"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Anlage 1:</w:t>
      </w:r>
      <w:r w:rsidRPr="003C7B1A">
        <w:rPr>
          <w:rFonts w:asciiTheme="majorHAnsi" w:hAnsiTheme="majorHAnsi" w:cstheme="majorHAnsi"/>
        </w:rPr>
        <w:tab/>
        <w:t xml:space="preserve">Zuwendungsbescheid  </w:t>
      </w:r>
    </w:p>
    <w:p w14:paraId="45AB0BEE"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Anlage 2:</w:t>
      </w:r>
      <w:r w:rsidRPr="003C7B1A">
        <w:rPr>
          <w:rFonts w:asciiTheme="majorHAnsi" w:hAnsiTheme="majorHAnsi" w:cstheme="majorHAnsi"/>
        </w:rPr>
        <w:tab/>
        <w:t>Vordruck Zahlungsabrufe</w:t>
      </w:r>
    </w:p>
    <w:p w14:paraId="4DF57B5B"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Anlage 3:</w:t>
      </w:r>
      <w:r w:rsidRPr="003C7B1A">
        <w:rPr>
          <w:rFonts w:asciiTheme="majorHAnsi" w:hAnsiTheme="majorHAnsi" w:cstheme="majorHAnsi"/>
        </w:rPr>
        <w:tab/>
        <w:t>Allgemeine Nebenbestimmungen für Zuwendungen zur Projektförderung (</w:t>
      </w:r>
      <w:proofErr w:type="spellStart"/>
      <w:r w:rsidRPr="003C7B1A">
        <w:rPr>
          <w:rFonts w:asciiTheme="majorHAnsi" w:hAnsiTheme="majorHAnsi" w:cstheme="majorHAnsi"/>
        </w:rPr>
        <w:t>ANBest</w:t>
      </w:r>
      <w:proofErr w:type="spellEnd"/>
      <w:r w:rsidRPr="003C7B1A">
        <w:rPr>
          <w:rFonts w:asciiTheme="majorHAnsi" w:hAnsiTheme="majorHAnsi" w:cstheme="majorHAnsi"/>
        </w:rPr>
        <w:t>-P)</w:t>
      </w:r>
    </w:p>
    <w:p w14:paraId="5D8A405A"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Anlage 4:</w:t>
      </w:r>
      <w:r w:rsidRPr="003C7B1A">
        <w:rPr>
          <w:rFonts w:asciiTheme="majorHAnsi" w:hAnsiTheme="majorHAnsi" w:cstheme="majorHAnsi"/>
        </w:rPr>
        <w:tab/>
        <w:t xml:space="preserve">Vordruck Angebotsvergleiche </w:t>
      </w:r>
    </w:p>
    <w:p w14:paraId="1BD3A4EC"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Anlage 5:</w:t>
      </w:r>
      <w:r w:rsidRPr="003C7B1A">
        <w:rPr>
          <w:rFonts w:asciiTheme="majorHAnsi" w:hAnsiTheme="majorHAnsi" w:cstheme="majorHAnsi"/>
        </w:rPr>
        <w:tab/>
        <w:t>Vordruck Tabellarische Belegübersicht</w:t>
      </w:r>
    </w:p>
    <w:p w14:paraId="216ABE9D" w14:textId="77777777" w:rsidR="00042765" w:rsidRPr="003C7B1A" w:rsidRDefault="00042765" w:rsidP="003C7B1A">
      <w:pPr>
        <w:pStyle w:val="Listenabsatz"/>
        <w:rPr>
          <w:rFonts w:asciiTheme="majorHAnsi" w:hAnsiTheme="majorHAnsi" w:cstheme="majorHAnsi"/>
        </w:rPr>
      </w:pPr>
      <w:r w:rsidRPr="003C7B1A">
        <w:rPr>
          <w:rFonts w:asciiTheme="majorHAnsi" w:hAnsiTheme="majorHAnsi" w:cstheme="majorHAnsi"/>
        </w:rPr>
        <w:t>Anlage 6: Vordruck Bildrechteerklärung</w:t>
      </w:r>
    </w:p>
    <w:p w14:paraId="699B1BDF" w14:textId="77777777" w:rsidR="00042765" w:rsidRPr="003C7B1A" w:rsidRDefault="00042765" w:rsidP="003C7B1A">
      <w:pPr>
        <w:pStyle w:val="PLGStandardgro"/>
        <w:rPr>
          <w:rFonts w:asciiTheme="majorHAnsi" w:hAnsiTheme="majorHAnsi" w:cstheme="majorHAnsi"/>
        </w:rPr>
      </w:pPr>
      <w:r w:rsidRPr="003C7B1A">
        <w:rPr>
          <w:rFonts w:asciiTheme="majorHAnsi" w:hAnsiTheme="majorHAnsi" w:cstheme="majorHAnsi"/>
        </w:rPr>
        <w:t>Bei Fragen nehmen Sie Kontakt zu uns auf!</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4"/>
        <w:gridCol w:w="3902"/>
      </w:tblGrid>
      <w:tr w:rsidR="00042765" w:rsidRPr="003C7B1A" w14:paraId="552DB514" w14:textId="77777777" w:rsidTr="00154BB9">
        <w:tc>
          <w:tcPr>
            <w:tcW w:w="4530" w:type="dxa"/>
          </w:tcPr>
          <w:p w14:paraId="7E892947" w14:textId="77777777" w:rsidR="00042765" w:rsidRPr="003C7B1A" w:rsidRDefault="00042765" w:rsidP="003C7B1A">
            <w:pPr>
              <w:pStyle w:val="PLGStandard"/>
              <w:jc w:val="left"/>
              <w:rPr>
                <w:rFonts w:asciiTheme="majorHAnsi" w:hAnsiTheme="majorHAnsi" w:cstheme="majorHAnsi"/>
              </w:rPr>
            </w:pPr>
            <w:r w:rsidRPr="003C7B1A">
              <w:rPr>
                <w:rFonts w:asciiTheme="majorHAnsi" w:hAnsiTheme="majorHAnsi" w:cstheme="majorHAnsi"/>
              </w:rPr>
              <w:t>Gebietsbeauftragte Neue Mitte Tempelhof</w:t>
            </w:r>
            <w:r w:rsidRPr="003C7B1A">
              <w:rPr>
                <w:rFonts w:asciiTheme="majorHAnsi" w:hAnsiTheme="majorHAnsi" w:cstheme="majorHAnsi"/>
              </w:rPr>
              <w:br/>
              <w:t>Planergemeinschaft für Stadt und Raum eG</w:t>
            </w:r>
          </w:p>
          <w:p w14:paraId="6F017EE1" w14:textId="77777777" w:rsidR="00042765" w:rsidRPr="003C7B1A" w:rsidRDefault="00042765" w:rsidP="003C7B1A">
            <w:pPr>
              <w:pStyle w:val="PLGStandard"/>
              <w:jc w:val="left"/>
              <w:rPr>
                <w:rFonts w:asciiTheme="majorHAnsi" w:hAnsiTheme="majorHAnsi" w:cstheme="majorHAnsi"/>
              </w:rPr>
            </w:pPr>
            <w:r w:rsidRPr="003C7B1A">
              <w:rPr>
                <w:rFonts w:asciiTheme="majorHAnsi" w:hAnsiTheme="majorHAnsi" w:cstheme="majorHAnsi"/>
              </w:rPr>
              <w:t>Paul-Martin Richter, Silke Wiesenhütter</w:t>
            </w:r>
          </w:p>
        </w:tc>
        <w:tc>
          <w:tcPr>
            <w:tcW w:w="4531" w:type="dxa"/>
          </w:tcPr>
          <w:p w14:paraId="276D61C5" w14:textId="77777777" w:rsidR="00042765" w:rsidRPr="003C7B1A" w:rsidRDefault="00042765" w:rsidP="003C7B1A">
            <w:pPr>
              <w:pStyle w:val="PLGStandard"/>
              <w:jc w:val="left"/>
              <w:rPr>
                <w:rFonts w:asciiTheme="majorHAnsi" w:hAnsiTheme="majorHAnsi" w:cstheme="majorHAnsi"/>
              </w:rPr>
            </w:pPr>
            <w:r w:rsidRPr="003C7B1A">
              <w:rPr>
                <w:rFonts w:asciiTheme="majorHAnsi" w:hAnsiTheme="majorHAnsi" w:cstheme="majorHAnsi"/>
              </w:rPr>
              <w:t>Bezirksamt Tempelhof-Schöneberg</w:t>
            </w:r>
            <w:r w:rsidRPr="003C7B1A">
              <w:rPr>
                <w:rFonts w:asciiTheme="majorHAnsi" w:hAnsiTheme="majorHAnsi" w:cstheme="majorHAnsi"/>
              </w:rPr>
              <w:br/>
              <w:t>Fachbereich Stadtplanung</w:t>
            </w:r>
            <w:r w:rsidRPr="003C7B1A">
              <w:rPr>
                <w:rFonts w:asciiTheme="majorHAnsi" w:eastAsiaTheme="minorHAnsi" w:hAnsiTheme="majorHAnsi" w:cstheme="majorHAnsi"/>
                <w:sz w:val="24"/>
                <w14:ligatures w14:val="standardContextual"/>
              </w:rPr>
              <w:t xml:space="preserve"> </w:t>
            </w:r>
          </w:p>
          <w:p w14:paraId="2A4C88ED" w14:textId="77777777" w:rsidR="00042765" w:rsidRPr="003C7B1A" w:rsidRDefault="00042765" w:rsidP="003C7B1A">
            <w:pPr>
              <w:pStyle w:val="PLGStandard"/>
              <w:jc w:val="left"/>
              <w:rPr>
                <w:rFonts w:asciiTheme="majorHAnsi" w:hAnsiTheme="majorHAnsi" w:cstheme="majorHAnsi"/>
              </w:rPr>
            </w:pPr>
            <w:r w:rsidRPr="003C7B1A">
              <w:rPr>
                <w:rFonts w:asciiTheme="majorHAnsi" w:hAnsiTheme="majorHAnsi" w:cstheme="majorHAnsi"/>
              </w:rPr>
              <w:t>Tobias Juchem-Tresp</w:t>
            </w:r>
          </w:p>
        </w:tc>
      </w:tr>
      <w:tr w:rsidR="00042765" w:rsidRPr="003C7B1A" w14:paraId="2D5A861D" w14:textId="77777777" w:rsidTr="00154BB9">
        <w:tc>
          <w:tcPr>
            <w:tcW w:w="4530" w:type="dxa"/>
          </w:tcPr>
          <w:p w14:paraId="558896F5" w14:textId="77777777" w:rsidR="00042765" w:rsidRPr="003C7B1A" w:rsidRDefault="00042765" w:rsidP="003C7B1A">
            <w:pPr>
              <w:pStyle w:val="PLGStandard"/>
              <w:rPr>
                <w:rFonts w:asciiTheme="majorHAnsi" w:hAnsiTheme="majorHAnsi" w:cstheme="majorHAnsi"/>
              </w:rPr>
            </w:pPr>
            <w:r w:rsidRPr="003C7B1A">
              <w:rPr>
                <w:rFonts w:asciiTheme="majorHAnsi" w:hAnsiTheme="majorHAnsi" w:cstheme="majorHAnsi"/>
              </w:rPr>
              <w:t xml:space="preserve">Tel. (030) 885 914 - 41 bzw. -77  </w:t>
            </w:r>
          </w:p>
          <w:p w14:paraId="741414E9" w14:textId="77777777" w:rsidR="00042765" w:rsidRPr="003C7B1A" w:rsidRDefault="00042765" w:rsidP="003C7B1A">
            <w:pPr>
              <w:pStyle w:val="PLGStandard"/>
              <w:rPr>
                <w:rFonts w:asciiTheme="majorHAnsi" w:hAnsiTheme="majorHAnsi" w:cstheme="majorHAnsi"/>
              </w:rPr>
            </w:pPr>
            <w:hyperlink r:id="rId11" w:history="1">
              <w:r w:rsidRPr="003C7B1A">
                <w:rPr>
                  <w:rStyle w:val="Hyperlink"/>
                  <w:rFonts w:asciiTheme="majorHAnsi" w:hAnsiTheme="majorHAnsi" w:cstheme="majorHAnsi"/>
                </w:rPr>
                <w:t>nmt@planergemeinschaft.de</w:t>
              </w:r>
            </w:hyperlink>
            <w:r w:rsidRPr="003C7B1A">
              <w:rPr>
                <w:rFonts w:asciiTheme="majorHAnsi" w:hAnsiTheme="majorHAnsi" w:cstheme="majorHAnsi"/>
              </w:rPr>
              <w:t xml:space="preserve"> </w:t>
            </w:r>
          </w:p>
        </w:tc>
        <w:tc>
          <w:tcPr>
            <w:tcW w:w="4531" w:type="dxa"/>
          </w:tcPr>
          <w:p w14:paraId="41731BAA" w14:textId="77777777" w:rsidR="00042765" w:rsidRPr="003C7B1A" w:rsidRDefault="00042765" w:rsidP="003C7B1A">
            <w:pPr>
              <w:pStyle w:val="PLGStandard"/>
              <w:jc w:val="left"/>
              <w:rPr>
                <w:rFonts w:asciiTheme="majorHAnsi" w:hAnsiTheme="majorHAnsi" w:cstheme="majorHAnsi"/>
              </w:rPr>
            </w:pPr>
            <w:r w:rsidRPr="003C7B1A">
              <w:rPr>
                <w:rFonts w:asciiTheme="majorHAnsi" w:hAnsiTheme="majorHAnsi" w:cstheme="majorHAnsi"/>
              </w:rPr>
              <w:t>Tel. (030) 90277 - 6455</w:t>
            </w:r>
          </w:p>
          <w:p w14:paraId="77F92DAF" w14:textId="77777777" w:rsidR="00042765" w:rsidRPr="003C7B1A" w:rsidRDefault="00042765" w:rsidP="003C7B1A">
            <w:pPr>
              <w:pStyle w:val="PLGStandard"/>
              <w:jc w:val="left"/>
              <w:rPr>
                <w:rFonts w:asciiTheme="majorHAnsi" w:hAnsiTheme="majorHAnsi" w:cstheme="majorHAnsi"/>
              </w:rPr>
            </w:pPr>
            <w:hyperlink r:id="rId12" w:history="1">
              <w:r w:rsidRPr="003C7B1A">
                <w:rPr>
                  <w:rStyle w:val="Hyperlink"/>
                  <w:rFonts w:asciiTheme="majorHAnsi" w:hAnsiTheme="majorHAnsi" w:cstheme="majorHAnsi"/>
                </w:rPr>
                <w:t>tobias.juchem-tresp@ba-ts.berlin.de</w:t>
              </w:r>
            </w:hyperlink>
          </w:p>
        </w:tc>
      </w:tr>
    </w:tbl>
    <w:p w14:paraId="014B7A61" w14:textId="77777777" w:rsidR="008273B5" w:rsidRPr="003C7B1A" w:rsidRDefault="008273B5" w:rsidP="003C7B1A">
      <w:pPr>
        <w:pStyle w:val="PLGStandard"/>
        <w:rPr>
          <w:rFonts w:asciiTheme="majorHAnsi" w:hAnsiTheme="majorHAnsi" w:cstheme="majorHAnsi"/>
        </w:rPr>
      </w:pPr>
    </w:p>
    <w:sectPr w:rsidR="008273B5" w:rsidRPr="003C7B1A" w:rsidSect="008941EC">
      <w:footerReference w:type="default" r:id="rId13"/>
      <w:headerReference w:type="first" r:id="rId14"/>
      <w:footerReference w:type="first" r:id="rId15"/>
      <w:pgSz w:w="11906" w:h="16838" w:code="9"/>
      <w:pgMar w:top="1134" w:right="2722" w:bottom="1134"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FF9FE" w14:textId="77777777" w:rsidR="00D300C5" w:rsidRDefault="00D300C5" w:rsidP="00827C1F">
      <w:r>
        <w:separator/>
      </w:r>
    </w:p>
  </w:endnote>
  <w:endnote w:type="continuationSeparator" w:id="0">
    <w:p w14:paraId="5A72F8CA" w14:textId="77777777" w:rsidR="00D300C5" w:rsidRDefault="00D300C5" w:rsidP="00827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1" w:fontKey="{3F2F9C15-7162-48EA-ACDF-93BD48F90D77}"/>
    <w:embedItalic r:id="rId2" w:fontKey="{90EC3F82-DFBA-4EE5-8EBD-66C3D2F65A15}"/>
  </w:font>
  <w:font w:name="Segoe UI Emoji">
    <w:panose1 w:val="020B0502040204020203"/>
    <w:charset w:val="00"/>
    <w:family w:val="swiss"/>
    <w:pitch w:val="variable"/>
    <w:sig w:usb0="00000003" w:usb1="02000000" w:usb2="08000000" w:usb3="00000000" w:csb0="00000001" w:csb1="00000000"/>
    <w:embedRegular r:id="rId3" w:fontKey="{0C3DD2EE-303B-4E1E-8D5E-10523351F6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AA04C" w14:textId="47DCC13E" w:rsidR="00B3158A" w:rsidRPr="00A23213" w:rsidRDefault="00042765" w:rsidP="008941EC">
    <w:pPr>
      <w:pStyle w:val="Fuzeile"/>
    </w:pPr>
    <w:r>
      <mc:AlternateContent>
        <mc:Choice Requires="wpg">
          <w:drawing>
            <wp:anchor distT="0" distB="0" distL="114300" distR="114300" simplePos="0" relativeHeight="251685888" behindDoc="0" locked="0" layoutInCell="1" allowOverlap="1" wp14:anchorId="61A39D66" wp14:editId="2D0C6275">
              <wp:simplePos x="0" y="0"/>
              <wp:positionH relativeFrom="page">
                <wp:posOffset>971550</wp:posOffset>
              </wp:positionH>
              <wp:positionV relativeFrom="page">
                <wp:posOffset>9944100</wp:posOffset>
              </wp:positionV>
              <wp:extent cx="6001200" cy="576000"/>
              <wp:effectExtent l="0" t="0" r="0" b="0"/>
              <wp:wrapNone/>
              <wp:docPr id="1070165305" name="Gruppieren 8"/>
              <wp:cNvGraphicFramePr/>
              <a:graphic xmlns:a="http://schemas.openxmlformats.org/drawingml/2006/main">
                <a:graphicData uri="http://schemas.microsoft.com/office/word/2010/wordprocessingGroup">
                  <wpg:wgp>
                    <wpg:cNvGrpSpPr/>
                    <wpg:grpSpPr>
                      <a:xfrm>
                        <a:off x="0" y="0"/>
                        <a:ext cx="6001200" cy="576000"/>
                        <a:chOff x="0" y="0"/>
                        <a:chExt cx="6001952" cy="575945"/>
                      </a:xfrm>
                    </wpg:grpSpPr>
                    <pic:pic xmlns:pic="http://schemas.openxmlformats.org/drawingml/2006/picture">
                      <pic:nvPicPr>
                        <pic:cNvPr id="1954609986" name="Grafik 7"/>
                        <pic:cNvPicPr>
                          <a:picLocks noChangeAspect="1"/>
                        </pic:cNvPicPr>
                      </pic:nvPicPr>
                      <pic:blipFill rotWithShape="1">
                        <a:blip r:embed="rId1"/>
                        <a:srcRect t="9681" b="8020"/>
                        <a:stretch>
                          <a:fillRect/>
                        </a:stretch>
                      </pic:blipFill>
                      <pic:spPr bwMode="auto">
                        <a:xfrm>
                          <a:off x="1828800" y="0"/>
                          <a:ext cx="541655" cy="575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14332790" name="Grafik 6"/>
                        <pic:cNvPicPr>
                          <a:picLocks noChangeAspect="1"/>
                        </pic:cNvPicPr>
                      </pic:nvPicPr>
                      <pic:blipFill rotWithShape="1">
                        <a:blip r:embed="rId2"/>
                        <a:srcRect l="10181" t="17536" r="7938" b="19377"/>
                        <a:stretch>
                          <a:fillRect/>
                        </a:stretch>
                      </pic:blipFill>
                      <pic:spPr bwMode="auto">
                        <a:xfrm>
                          <a:off x="0" y="116732"/>
                          <a:ext cx="1158875" cy="4318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11133291" name="Grafik 10"/>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044757" y="150778"/>
                          <a:ext cx="2957195" cy="359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B497E9" id="Gruppieren 8" o:spid="_x0000_s1026" style="position:absolute;margin-left:76.5pt;margin-top:783pt;width:472.55pt;height:45.35pt;z-index:251685888;mso-position-horizontal-relative:page;mso-position-vertical-relative:page;mso-width-relative:margin;mso-height-relative:margin" coordsize="60019,5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style="position:absolute;left:18288;width:5416;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">
                <v:imagedata r:id="rId4" o:title="" croptop="6345f" cropbottom="5256f"/>
              </v:shape>
              <v:shape id="Grafik 6" o:spid="_x0000_s1028" type="#_x0000_t75" style="position:absolute;top:1167;width:1158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">
                <v:imagedata r:id="rId5" o:title="" croptop="11492f" cropbottom="12699f" cropleft="6672f" cropright="5202f"/>
              </v:shape>
              <v:shape id="Grafik 10" o:spid="_x0000_s1029" type="#_x0000_t75" style="position:absolute;left:30447;top:1507;width:29572;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">
                <v:imagedata r:id="rId6" o:title=""/>
              </v:shape>
              <w10:wrap anchorx="page" anchory="page"/>
            </v:group>
          </w:pict>
        </mc:Fallback>
      </mc:AlternateContent>
    </w:r>
    <w:r w:rsidR="00B3158A" w:rsidRPr="00A23213">
      <w:fldChar w:fldCharType="begin"/>
    </w:r>
    <w:r w:rsidR="00B3158A" w:rsidRPr="00A23213">
      <w:instrText xml:space="preserve"> PAGE  \* Arabic  \* MERGEFORMAT </w:instrText>
    </w:r>
    <w:r w:rsidR="00B3158A" w:rsidRPr="00A23213">
      <w:fldChar w:fldCharType="separate"/>
    </w:r>
    <w:r w:rsidR="00B3158A" w:rsidRPr="00A23213">
      <w:t>6</w:t>
    </w:r>
    <w:r w:rsidR="00B3158A" w:rsidRPr="00A2321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9EDD" w14:textId="35B339F4" w:rsidR="00291B25" w:rsidRDefault="00042765" w:rsidP="008941EC">
    <w:pPr>
      <w:pStyle w:val="Fuzeile"/>
    </w:pPr>
    <w:r>
      <mc:AlternateContent>
        <mc:Choice Requires="wpg">
          <w:drawing>
            <wp:anchor distT="0" distB="0" distL="114300" distR="114300" simplePos="0" relativeHeight="251683840" behindDoc="0" locked="0" layoutInCell="1" allowOverlap="1" wp14:anchorId="4522AB21" wp14:editId="67B5AA0C">
              <wp:simplePos x="0" y="0"/>
              <wp:positionH relativeFrom="page">
                <wp:posOffset>900430</wp:posOffset>
              </wp:positionH>
              <wp:positionV relativeFrom="page">
                <wp:posOffset>9952355</wp:posOffset>
              </wp:positionV>
              <wp:extent cx="6001200" cy="576000"/>
              <wp:effectExtent l="0" t="0" r="0" b="0"/>
              <wp:wrapNone/>
              <wp:docPr id="1626696114" name="Gruppieren 8"/>
              <wp:cNvGraphicFramePr/>
              <a:graphic xmlns:a="http://schemas.openxmlformats.org/drawingml/2006/main">
                <a:graphicData uri="http://schemas.microsoft.com/office/word/2010/wordprocessingGroup">
                  <wpg:wgp>
                    <wpg:cNvGrpSpPr/>
                    <wpg:grpSpPr>
                      <a:xfrm>
                        <a:off x="0" y="0"/>
                        <a:ext cx="6001200" cy="576000"/>
                        <a:chOff x="0" y="0"/>
                        <a:chExt cx="6001952" cy="575945"/>
                      </a:xfrm>
                    </wpg:grpSpPr>
                    <pic:pic xmlns:pic="http://schemas.openxmlformats.org/drawingml/2006/picture">
                      <pic:nvPicPr>
                        <pic:cNvPr id="544439572" name="Grafik 7"/>
                        <pic:cNvPicPr>
                          <a:picLocks noChangeAspect="1"/>
                        </pic:cNvPicPr>
                      </pic:nvPicPr>
                      <pic:blipFill rotWithShape="1">
                        <a:blip r:embed="rId1"/>
                        <a:srcRect t="9681" b="8020"/>
                        <a:stretch>
                          <a:fillRect/>
                        </a:stretch>
                      </pic:blipFill>
                      <pic:spPr bwMode="auto">
                        <a:xfrm>
                          <a:off x="1828800" y="0"/>
                          <a:ext cx="541655" cy="57594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96267117" name="Grafik 6"/>
                        <pic:cNvPicPr>
                          <a:picLocks noChangeAspect="1"/>
                        </pic:cNvPicPr>
                      </pic:nvPicPr>
                      <pic:blipFill rotWithShape="1">
                        <a:blip r:embed="rId2"/>
                        <a:srcRect l="10181" t="17536" r="7938" b="19377"/>
                        <a:stretch>
                          <a:fillRect/>
                        </a:stretch>
                      </pic:blipFill>
                      <pic:spPr bwMode="auto">
                        <a:xfrm>
                          <a:off x="0" y="116732"/>
                          <a:ext cx="1158875" cy="4318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953061" name="Grafik 10"/>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044757" y="150778"/>
                          <a:ext cx="2957195" cy="3594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0E21820" id="Gruppieren 8" o:spid="_x0000_s1026" style="position:absolute;margin-left:70.9pt;margin-top:783.65pt;width:472.55pt;height:45.35pt;z-index:251683840;mso-position-horizontal-relative:page;mso-position-vertical-relative:page;mso-width-relative:margin;mso-height-relative:margin" coordsize="60019,57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style="position:absolute;left:18288;width:5416;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">
                <v:imagedata r:id="rId4" o:title="" croptop="6345f" cropbottom="5256f"/>
              </v:shape>
              <v:shape id="Grafik 6" o:spid="_x0000_s1028" type="#_x0000_t75" style="position:absolute;top:1167;width:1158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">
                <v:imagedata r:id="rId5" o:title="" croptop="11492f" cropbottom="12699f" cropleft="6672f" cropright="5202f"/>
              </v:shape>
              <v:shape id="Grafik 10" o:spid="_x0000_s1029" type="#_x0000_t75" style="position:absolute;left:30447;top:1507;width:29572;height:3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">
                <v:imagedata r:id="rId6" o:title=""/>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5021" w14:textId="77777777" w:rsidR="00D300C5" w:rsidRDefault="00D300C5" w:rsidP="00827C1F">
      <w:r>
        <w:separator/>
      </w:r>
    </w:p>
  </w:footnote>
  <w:footnote w:type="continuationSeparator" w:id="0">
    <w:p w14:paraId="2251E264" w14:textId="77777777" w:rsidR="00D300C5" w:rsidRDefault="00D300C5" w:rsidP="00827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741A" w14:textId="77777777" w:rsidR="00E86891" w:rsidRDefault="008273B5" w:rsidP="00200353">
    <w:pPr>
      <w:pStyle w:val="Kopfzeile"/>
      <w:tabs>
        <w:tab w:val="right" w:pos="7766"/>
      </w:tabs>
    </w:pPr>
    <w:r>
      <w:rPr>
        <w:noProof/>
      </w:rPr>
      <w:drawing>
        <wp:anchor distT="0" distB="0" distL="114300" distR="114300" simplePos="0" relativeHeight="251681792" behindDoc="0" locked="0" layoutInCell="1" allowOverlap="1" wp14:anchorId="35E4D96B" wp14:editId="2BFFAED6">
          <wp:simplePos x="0" y="0"/>
          <wp:positionH relativeFrom="column">
            <wp:posOffset>4732692</wp:posOffset>
          </wp:positionH>
          <wp:positionV relativeFrom="paragraph">
            <wp:posOffset>-235585</wp:posOffset>
          </wp:positionV>
          <wp:extent cx="1532255" cy="812800"/>
          <wp:effectExtent l="0" t="0" r="0" b="6350"/>
          <wp:wrapNone/>
          <wp:docPr id="87" name="Grafik 87" descr="Logo_NMT_RGB_klein_FÜR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MT_RGB_klein_FÜR W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2255" cy="812800"/>
                  </a:xfrm>
                  <a:prstGeom prst="rect">
                    <a:avLst/>
                  </a:prstGeom>
                  <a:noFill/>
                </pic:spPr>
              </pic:pic>
            </a:graphicData>
          </a:graphic>
          <wp14:sizeRelH relativeFrom="page">
            <wp14:pctWidth>0</wp14:pctWidth>
          </wp14:sizeRelH>
          <wp14:sizeRelV relativeFrom="page">
            <wp14:pctHeight>0</wp14:pctHeight>
          </wp14:sizeRelV>
        </wp:anchor>
      </w:drawing>
    </w:r>
    <w:r w:rsidR="003C1BC3">
      <w:rPr>
        <w:noProof/>
      </w:rPr>
      <w:drawing>
        <wp:inline distT="0" distB="0" distL="0" distR="0" wp14:anchorId="04B7C6EB" wp14:editId="467AE394">
          <wp:extent cx="542925" cy="577850"/>
          <wp:effectExtent l="0" t="0" r="9525" b="0"/>
          <wp:docPr id="12205982" name="Grafik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982" name="Grafik 11">
                    <a:extLst>
                      <a:ext uri="{C183D7F6-B498-43B3-948B-1728B52AA6E4}">
                        <adec:decorative xmlns:adec="http://schemas.microsoft.com/office/drawing/2017/decorative" val="1"/>
                      </a:ext>
                    </a:extLst>
                  </pic:cNvPr>
                  <pic:cNvPicPr preferRelativeResize="0">
                    <a:picLocks noChangeAspect="1"/>
                  </pic:cNvPicPr>
                </pic:nvPicPr>
                <pic:blipFill rotWithShape="1">
                  <a:blip r:embed="rId2">
                    <a:extLst>
                      <a:ext uri="{96DAC541-7B7A-43D3-8B79-37D633B846F1}">
                        <asvg:svgBlip xmlns:asvg="http://schemas.microsoft.com/office/drawing/2016/SVG/main" r:embed="rId3"/>
                      </a:ext>
                    </a:extLst>
                  </a:blip>
                  <a:srcRect r="-587" b="-42857"/>
                  <a:stretch>
                    <a:fillRect/>
                  </a:stretch>
                </pic:blipFill>
                <pic:spPr bwMode="black">
                  <a:xfrm>
                    <a:off x="0" y="0"/>
                    <a:ext cx="542925" cy="57785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179"/>
    <w:multiLevelType w:val="multilevel"/>
    <w:tmpl w:val="875E845E"/>
    <w:lvl w:ilvl="0">
      <w:start w:val="1"/>
      <w:numFmt w:val="decimal"/>
      <w:pStyle w:val="berschrift1"/>
      <w:lvlText w:val="%1"/>
      <w:lvlJc w:val="left"/>
      <w:pPr>
        <w:ind w:left="1985" w:hanging="1985"/>
      </w:pPr>
      <w:rPr>
        <w:rFonts w:hint="default"/>
      </w:rPr>
    </w:lvl>
    <w:lvl w:ilvl="1">
      <w:start w:val="1"/>
      <w:numFmt w:val="decimal"/>
      <w:pStyle w:val="berschrift2"/>
      <w:lvlText w:val="%1.%2"/>
      <w:lvlJc w:val="left"/>
      <w:pPr>
        <w:ind w:left="1985" w:hanging="1985"/>
      </w:pPr>
      <w:rPr>
        <w:rFonts w:hint="default"/>
      </w:rPr>
    </w:lvl>
    <w:lvl w:ilvl="2">
      <w:start w:val="1"/>
      <w:numFmt w:val="decimal"/>
      <w:pStyle w:val="berschrift3"/>
      <w:lvlText w:val="%1.%2.%3"/>
      <w:lvlJc w:val="left"/>
      <w:pPr>
        <w:ind w:left="1985" w:hanging="1985"/>
      </w:pPr>
      <w:rPr>
        <w:rFonts w:hint="default"/>
      </w:rPr>
    </w:lvl>
    <w:lvl w:ilvl="3">
      <w:start w:val="1"/>
      <w:numFmt w:val="none"/>
      <w:lvlRestart w:val="1"/>
      <w:pStyle w:val="berschrift4"/>
      <w:lvlText w:val=""/>
      <w:lvlJc w:val="left"/>
      <w:pPr>
        <w:ind w:left="0" w:firstLine="0"/>
      </w:pPr>
      <w:rPr>
        <w:rFonts w:hint="default"/>
      </w:rPr>
    </w:lvl>
    <w:lvl w:ilvl="4">
      <w:start w:val="1"/>
      <w:numFmt w:val="none"/>
      <w:lvlRestart w:val="1"/>
      <w:pStyle w:val="berschrift5"/>
      <w:lvlText w:val=""/>
      <w:lvlJc w:val="left"/>
      <w:pPr>
        <w:ind w:left="0" w:firstLine="0"/>
      </w:pPr>
      <w:rPr>
        <w:rFonts w:hint="default"/>
        <w:sz w:val="22"/>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1985" w:hanging="1985"/>
      </w:pPr>
      <w:rPr>
        <w:rFonts w:hint="default"/>
      </w:rPr>
    </w:lvl>
    <w:lvl w:ilvl="7">
      <w:start w:val="1"/>
      <w:numFmt w:val="decimal"/>
      <w:pStyle w:val="berschrift8"/>
      <w:lvlText w:val="%1.%2.%3.%4.%5.%6.%7.%8"/>
      <w:lvlJc w:val="left"/>
      <w:pPr>
        <w:ind w:left="1985" w:hanging="1985"/>
      </w:pPr>
      <w:rPr>
        <w:rFonts w:hint="default"/>
      </w:rPr>
    </w:lvl>
    <w:lvl w:ilvl="8">
      <w:start w:val="1"/>
      <w:numFmt w:val="decimal"/>
      <w:pStyle w:val="berschrift9"/>
      <w:lvlText w:val="%1.%2.%3.%4.%5.%6.%7.%8.%9"/>
      <w:lvlJc w:val="left"/>
      <w:pPr>
        <w:ind w:left="1985" w:hanging="1985"/>
      </w:pPr>
      <w:rPr>
        <w:rFonts w:hint="default"/>
      </w:rPr>
    </w:lvl>
  </w:abstractNum>
  <w:abstractNum w:abstractNumId="1" w15:restartNumberingAfterBreak="0">
    <w:nsid w:val="0B863E76"/>
    <w:multiLevelType w:val="hybridMultilevel"/>
    <w:tmpl w:val="CDC6C43A"/>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EE3B71"/>
    <w:multiLevelType w:val="multilevel"/>
    <w:tmpl w:val="5F768A10"/>
    <w:lvl w:ilvl="0">
      <w:start w:val="1"/>
      <w:numFmt w:val="bullet"/>
      <w:lvlText w:val=""/>
      <w:lvlJc w:val="left"/>
      <w:pPr>
        <w:ind w:left="397" w:hanging="397"/>
      </w:pPr>
      <w:rPr>
        <w:rFonts w:ascii="Wingdings" w:hAnsi="Wingdings"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
      <w:lvlJc w:val="left"/>
      <w:pPr>
        <w:ind w:left="1985" w:hanging="397"/>
      </w:pPr>
      <w:rPr>
        <w:rFonts w:ascii="Arial" w:hAnsi="Arial" w:hint="default"/>
      </w:rPr>
    </w:lvl>
    <w:lvl w:ilvl="5">
      <w:start w:val="1"/>
      <w:numFmt w:val="bullet"/>
      <w:lvlText w:val="—"/>
      <w:lvlJc w:val="left"/>
      <w:pPr>
        <w:ind w:left="2382" w:hanging="397"/>
      </w:pPr>
      <w:rPr>
        <w:rFonts w:ascii="Arial" w:hAnsi="Arial" w:hint="default"/>
      </w:rPr>
    </w:lvl>
    <w:lvl w:ilvl="6">
      <w:start w:val="1"/>
      <w:numFmt w:val="bullet"/>
      <w:lvlText w:val="—"/>
      <w:lvlJc w:val="left"/>
      <w:pPr>
        <w:ind w:left="2779" w:hanging="397"/>
      </w:pPr>
      <w:rPr>
        <w:rFonts w:ascii="Arial" w:hAnsi="Arial" w:hint="default"/>
      </w:rPr>
    </w:lvl>
    <w:lvl w:ilvl="7">
      <w:start w:val="1"/>
      <w:numFmt w:val="bullet"/>
      <w:lvlText w:val="—"/>
      <w:lvlJc w:val="left"/>
      <w:pPr>
        <w:ind w:left="3176" w:hanging="397"/>
      </w:pPr>
      <w:rPr>
        <w:rFonts w:ascii="Arial" w:hAnsi="Arial" w:hint="default"/>
      </w:rPr>
    </w:lvl>
    <w:lvl w:ilvl="8">
      <w:start w:val="1"/>
      <w:numFmt w:val="bullet"/>
      <w:lvlText w:val="—"/>
      <w:lvlJc w:val="left"/>
      <w:pPr>
        <w:ind w:left="3573" w:hanging="397"/>
      </w:pPr>
      <w:rPr>
        <w:rFonts w:ascii="Arial" w:hAnsi="Arial" w:hint="default"/>
      </w:rPr>
    </w:lvl>
  </w:abstractNum>
  <w:abstractNum w:abstractNumId="3" w15:restartNumberingAfterBreak="0">
    <w:nsid w:val="0EC30F65"/>
    <w:multiLevelType w:val="hybridMultilevel"/>
    <w:tmpl w:val="72A0FF94"/>
    <w:lvl w:ilvl="0" w:tplc="0DCE144E">
      <w:numFmt w:val="bullet"/>
      <w:lvlText w:val="-"/>
      <w:lvlJc w:val="left"/>
      <w:pPr>
        <w:ind w:left="720" w:hanging="360"/>
      </w:pPr>
      <w:rPr>
        <w:rFonts w:ascii="Arial Narrow" w:eastAsia="Times New Roman" w:hAnsi="Arial Narrow"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7057D7"/>
    <w:multiLevelType w:val="multilevel"/>
    <w:tmpl w:val="63A429D4"/>
    <w:lvl w:ilvl="0">
      <w:start w:val="1"/>
      <w:numFmt w:val="bullet"/>
      <w:lvlText w:val=""/>
      <w:lvlJc w:val="left"/>
      <w:pPr>
        <w:ind w:left="397" w:hanging="397"/>
      </w:pPr>
      <w:rPr>
        <w:rFonts w:ascii="Wingdings" w:hAnsi="Wingdings"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
      <w:lvlJc w:val="left"/>
      <w:pPr>
        <w:ind w:left="1985" w:hanging="397"/>
      </w:pPr>
      <w:rPr>
        <w:rFonts w:ascii="Arial" w:hAnsi="Arial" w:hint="default"/>
      </w:rPr>
    </w:lvl>
    <w:lvl w:ilvl="5">
      <w:start w:val="1"/>
      <w:numFmt w:val="bullet"/>
      <w:lvlText w:val="—"/>
      <w:lvlJc w:val="left"/>
      <w:pPr>
        <w:ind w:left="2382" w:hanging="397"/>
      </w:pPr>
      <w:rPr>
        <w:rFonts w:ascii="Arial" w:hAnsi="Arial" w:hint="default"/>
      </w:rPr>
    </w:lvl>
    <w:lvl w:ilvl="6">
      <w:start w:val="1"/>
      <w:numFmt w:val="bullet"/>
      <w:lvlText w:val="—"/>
      <w:lvlJc w:val="left"/>
      <w:pPr>
        <w:ind w:left="2779" w:hanging="397"/>
      </w:pPr>
      <w:rPr>
        <w:rFonts w:ascii="Arial" w:hAnsi="Arial" w:hint="default"/>
      </w:rPr>
    </w:lvl>
    <w:lvl w:ilvl="7">
      <w:start w:val="1"/>
      <w:numFmt w:val="bullet"/>
      <w:lvlText w:val="—"/>
      <w:lvlJc w:val="left"/>
      <w:pPr>
        <w:ind w:left="3176" w:hanging="397"/>
      </w:pPr>
      <w:rPr>
        <w:rFonts w:ascii="Arial" w:hAnsi="Arial" w:hint="default"/>
      </w:rPr>
    </w:lvl>
    <w:lvl w:ilvl="8">
      <w:start w:val="1"/>
      <w:numFmt w:val="bullet"/>
      <w:lvlText w:val="—"/>
      <w:lvlJc w:val="left"/>
      <w:pPr>
        <w:ind w:left="3573" w:hanging="397"/>
      </w:pPr>
      <w:rPr>
        <w:rFonts w:ascii="Arial" w:hAnsi="Arial" w:hint="default"/>
      </w:rPr>
    </w:lvl>
  </w:abstractNum>
  <w:abstractNum w:abstractNumId="5" w15:restartNumberingAfterBreak="0">
    <w:nsid w:val="1BD91980"/>
    <w:multiLevelType w:val="hybridMultilevel"/>
    <w:tmpl w:val="EC4A946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986086"/>
    <w:multiLevelType w:val="hybridMultilevel"/>
    <w:tmpl w:val="18CA598A"/>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F99470D"/>
    <w:multiLevelType w:val="hybridMultilevel"/>
    <w:tmpl w:val="4600F77C"/>
    <w:lvl w:ilvl="0" w:tplc="CAF47EF6">
      <w:start w:val="1"/>
      <w:numFmt w:val="decimal"/>
      <w:lvlText w:val="%1."/>
      <w:lvlJc w:val="left"/>
      <w:pPr>
        <w:ind w:left="648" w:hanging="360"/>
      </w:pPr>
      <w:rPr>
        <w:rFonts w:hint="default"/>
      </w:rPr>
    </w:lvl>
    <w:lvl w:ilvl="1" w:tplc="04070019" w:tentative="1">
      <w:start w:val="1"/>
      <w:numFmt w:val="lowerLetter"/>
      <w:lvlText w:val="%2."/>
      <w:lvlJc w:val="left"/>
      <w:pPr>
        <w:ind w:left="1368" w:hanging="360"/>
      </w:pPr>
    </w:lvl>
    <w:lvl w:ilvl="2" w:tplc="0407001B" w:tentative="1">
      <w:start w:val="1"/>
      <w:numFmt w:val="lowerRoman"/>
      <w:lvlText w:val="%3."/>
      <w:lvlJc w:val="right"/>
      <w:pPr>
        <w:ind w:left="2088" w:hanging="180"/>
      </w:pPr>
    </w:lvl>
    <w:lvl w:ilvl="3" w:tplc="0407000F" w:tentative="1">
      <w:start w:val="1"/>
      <w:numFmt w:val="decimal"/>
      <w:lvlText w:val="%4."/>
      <w:lvlJc w:val="left"/>
      <w:pPr>
        <w:ind w:left="2808" w:hanging="360"/>
      </w:pPr>
    </w:lvl>
    <w:lvl w:ilvl="4" w:tplc="04070019" w:tentative="1">
      <w:start w:val="1"/>
      <w:numFmt w:val="lowerLetter"/>
      <w:lvlText w:val="%5."/>
      <w:lvlJc w:val="left"/>
      <w:pPr>
        <w:ind w:left="3528" w:hanging="360"/>
      </w:pPr>
    </w:lvl>
    <w:lvl w:ilvl="5" w:tplc="0407001B" w:tentative="1">
      <w:start w:val="1"/>
      <w:numFmt w:val="lowerRoman"/>
      <w:lvlText w:val="%6."/>
      <w:lvlJc w:val="right"/>
      <w:pPr>
        <w:ind w:left="4248" w:hanging="180"/>
      </w:pPr>
    </w:lvl>
    <w:lvl w:ilvl="6" w:tplc="0407000F" w:tentative="1">
      <w:start w:val="1"/>
      <w:numFmt w:val="decimal"/>
      <w:lvlText w:val="%7."/>
      <w:lvlJc w:val="left"/>
      <w:pPr>
        <w:ind w:left="4968" w:hanging="360"/>
      </w:pPr>
    </w:lvl>
    <w:lvl w:ilvl="7" w:tplc="04070019" w:tentative="1">
      <w:start w:val="1"/>
      <w:numFmt w:val="lowerLetter"/>
      <w:lvlText w:val="%8."/>
      <w:lvlJc w:val="left"/>
      <w:pPr>
        <w:ind w:left="5688" w:hanging="360"/>
      </w:pPr>
    </w:lvl>
    <w:lvl w:ilvl="8" w:tplc="0407001B" w:tentative="1">
      <w:start w:val="1"/>
      <w:numFmt w:val="lowerRoman"/>
      <w:lvlText w:val="%9."/>
      <w:lvlJc w:val="right"/>
      <w:pPr>
        <w:ind w:left="6408" w:hanging="180"/>
      </w:pPr>
    </w:lvl>
  </w:abstractNum>
  <w:abstractNum w:abstractNumId="8" w15:restartNumberingAfterBreak="0">
    <w:nsid w:val="390706D4"/>
    <w:multiLevelType w:val="multilevel"/>
    <w:tmpl w:val="E4B2385E"/>
    <w:lvl w:ilvl="0">
      <w:start w:val="1"/>
      <w:numFmt w:val="decimal"/>
      <w:pStyle w:val="PLGBildtitel"/>
      <w:lvlText w:val="Abb. %1: "/>
      <w:lvlJc w:val="left"/>
      <w:pPr>
        <w:tabs>
          <w:tab w:val="num" w:pos="567"/>
        </w:tabs>
        <w:ind w:left="567" w:hanging="567"/>
      </w:pPr>
      <w:rPr>
        <w:rFonts w:asciiTheme="minorHAnsi" w:hAnsi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061102D"/>
    <w:multiLevelType w:val="multilevel"/>
    <w:tmpl w:val="3C1C5222"/>
    <w:lvl w:ilvl="0">
      <w:start w:val="1"/>
      <w:numFmt w:val="bullet"/>
      <w:pStyle w:val="Listenabsatz"/>
      <w:lvlText w:val="—"/>
      <w:lvlJc w:val="left"/>
      <w:pPr>
        <w:ind w:left="397" w:hanging="397"/>
      </w:pPr>
      <w:rPr>
        <w:rFonts w:ascii="Arial" w:hAnsi="Arial"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
      <w:lvlJc w:val="left"/>
      <w:pPr>
        <w:ind w:left="1985" w:hanging="397"/>
      </w:pPr>
      <w:rPr>
        <w:rFonts w:ascii="Arial" w:hAnsi="Arial" w:hint="default"/>
      </w:rPr>
    </w:lvl>
    <w:lvl w:ilvl="5">
      <w:start w:val="1"/>
      <w:numFmt w:val="bullet"/>
      <w:lvlText w:val="—"/>
      <w:lvlJc w:val="left"/>
      <w:pPr>
        <w:ind w:left="2382" w:hanging="397"/>
      </w:pPr>
      <w:rPr>
        <w:rFonts w:ascii="Arial" w:hAnsi="Arial" w:hint="default"/>
      </w:rPr>
    </w:lvl>
    <w:lvl w:ilvl="6">
      <w:start w:val="1"/>
      <w:numFmt w:val="bullet"/>
      <w:lvlText w:val="—"/>
      <w:lvlJc w:val="left"/>
      <w:pPr>
        <w:ind w:left="2779" w:hanging="397"/>
      </w:pPr>
      <w:rPr>
        <w:rFonts w:ascii="Arial" w:hAnsi="Arial" w:hint="default"/>
      </w:rPr>
    </w:lvl>
    <w:lvl w:ilvl="7">
      <w:start w:val="1"/>
      <w:numFmt w:val="bullet"/>
      <w:lvlText w:val="—"/>
      <w:lvlJc w:val="left"/>
      <w:pPr>
        <w:ind w:left="3176" w:hanging="397"/>
      </w:pPr>
      <w:rPr>
        <w:rFonts w:ascii="Arial" w:hAnsi="Arial" w:hint="default"/>
      </w:rPr>
    </w:lvl>
    <w:lvl w:ilvl="8">
      <w:start w:val="1"/>
      <w:numFmt w:val="bullet"/>
      <w:lvlText w:val="—"/>
      <w:lvlJc w:val="left"/>
      <w:pPr>
        <w:ind w:left="3573" w:hanging="397"/>
      </w:pPr>
      <w:rPr>
        <w:rFonts w:ascii="Arial" w:hAnsi="Arial" w:hint="default"/>
      </w:rPr>
    </w:lvl>
  </w:abstractNum>
  <w:abstractNum w:abstractNumId="10" w15:restartNumberingAfterBreak="0">
    <w:nsid w:val="477E7DAC"/>
    <w:multiLevelType w:val="multilevel"/>
    <w:tmpl w:val="858CC738"/>
    <w:lvl w:ilvl="0">
      <w:start w:val="1"/>
      <w:numFmt w:val="decimal"/>
      <w:lvlText w:val="Abb. %1: "/>
      <w:lvlJc w:val="left"/>
      <w:pPr>
        <w:ind w:left="720" w:hanging="360"/>
      </w:pPr>
      <w:rPr>
        <w:rFonts w:asciiTheme="minorHAnsi" w:hAnsi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9F2088B"/>
    <w:multiLevelType w:val="multilevel"/>
    <w:tmpl w:val="6DEC72BE"/>
    <w:lvl w:ilvl="0">
      <w:start w:val="1"/>
      <w:numFmt w:val="decimal"/>
      <w:pStyle w:val="Beschriftung"/>
      <w:lvlText w:val="Tabelle %1: "/>
      <w:lvlJc w:val="left"/>
      <w:pPr>
        <w:tabs>
          <w:tab w:val="num" w:pos="1985"/>
        </w:tabs>
        <w:ind w:left="1985" w:hanging="1985"/>
      </w:pPr>
      <w:rPr>
        <w:rFonts w:asciiTheme="minorHAnsi" w:hAnsi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5AF232A4"/>
    <w:multiLevelType w:val="multilevel"/>
    <w:tmpl w:val="C958D886"/>
    <w:lvl w:ilvl="0">
      <w:start w:val="1"/>
      <w:numFmt w:val="decimal"/>
      <w:lvlText w:val="%1"/>
      <w:lvlJc w:val="left"/>
      <w:pPr>
        <w:ind w:left="397" w:hanging="397"/>
      </w:pPr>
      <w:rPr>
        <w:rFonts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
      <w:lvlJc w:val="left"/>
      <w:pPr>
        <w:ind w:left="1985" w:hanging="397"/>
      </w:pPr>
      <w:rPr>
        <w:rFonts w:ascii="Arial" w:hAnsi="Arial" w:hint="default"/>
      </w:rPr>
    </w:lvl>
    <w:lvl w:ilvl="5">
      <w:start w:val="1"/>
      <w:numFmt w:val="bullet"/>
      <w:lvlText w:val="—"/>
      <w:lvlJc w:val="left"/>
      <w:pPr>
        <w:ind w:left="2382" w:hanging="397"/>
      </w:pPr>
      <w:rPr>
        <w:rFonts w:ascii="Arial" w:hAnsi="Arial" w:hint="default"/>
      </w:rPr>
    </w:lvl>
    <w:lvl w:ilvl="6">
      <w:start w:val="1"/>
      <w:numFmt w:val="bullet"/>
      <w:lvlText w:val="—"/>
      <w:lvlJc w:val="left"/>
      <w:pPr>
        <w:ind w:left="2779" w:hanging="397"/>
      </w:pPr>
      <w:rPr>
        <w:rFonts w:ascii="Arial" w:hAnsi="Arial" w:hint="default"/>
      </w:rPr>
    </w:lvl>
    <w:lvl w:ilvl="7">
      <w:start w:val="1"/>
      <w:numFmt w:val="bullet"/>
      <w:lvlText w:val="—"/>
      <w:lvlJc w:val="left"/>
      <w:pPr>
        <w:ind w:left="3176" w:hanging="397"/>
      </w:pPr>
      <w:rPr>
        <w:rFonts w:ascii="Arial" w:hAnsi="Arial" w:hint="default"/>
      </w:rPr>
    </w:lvl>
    <w:lvl w:ilvl="8">
      <w:start w:val="1"/>
      <w:numFmt w:val="bullet"/>
      <w:lvlText w:val="—"/>
      <w:lvlJc w:val="left"/>
      <w:pPr>
        <w:ind w:left="3573" w:hanging="397"/>
      </w:pPr>
      <w:rPr>
        <w:rFonts w:ascii="Arial" w:hAnsi="Arial" w:hint="default"/>
      </w:rPr>
    </w:lvl>
  </w:abstractNum>
  <w:abstractNum w:abstractNumId="13" w15:restartNumberingAfterBreak="0">
    <w:nsid w:val="624946BC"/>
    <w:multiLevelType w:val="multilevel"/>
    <w:tmpl w:val="1206BF4A"/>
    <w:lvl w:ilvl="0">
      <w:start w:val="1"/>
      <w:numFmt w:val="decimal"/>
      <w:lvlText w:val="%1"/>
      <w:lvlJc w:val="left"/>
      <w:pPr>
        <w:tabs>
          <w:tab w:val="num" w:pos="680"/>
        </w:tabs>
        <w:ind w:left="680" w:hanging="680"/>
      </w:pPr>
      <w:rPr>
        <w:rFonts w:ascii="Arial Narrow" w:hAnsi="Arial Narrow" w:hint="default"/>
        <w:sz w:val="26"/>
        <w:szCs w:val="34"/>
      </w:rPr>
    </w:lvl>
    <w:lvl w:ilvl="1">
      <w:start w:val="1"/>
      <w:numFmt w:val="decimal"/>
      <w:lvlText w:val="%1.%2"/>
      <w:lvlJc w:val="left"/>
      <w:pPr>
        <w:tabs>
          <w:tab w:val="num" w:pos="680"/>
        </w:tabs>
        <w:ind w:left="680" w:hanging="680"/>
      </w:pPr>
      <w:rPr>
        <w:rFonts w:ascii="Arial Narrow" w:hAnsi="Arial Narrow" w:hint="default"/>
        <w:color w:val="auto"/>
        <w:sz w:val="26"/>
        <w:szCs w:val="26"/>
      </w:rPr>
    </w:lvl>
    <w:lvl w:ilvl="2">
      <w:start w:val="1"/>
      <w:numFmt w:val="decimal"/>
      <w:lvlText w:val="%1.%2.%3"/>
      <w:lvlJc w:val="left"/>
      <w:pPr>
        <w:tabs>
          <w:tab w:val="num" w:pos="680"/>
        </w:tabs>
        <w:ind w:left="680" w:hanging="680"/>
      </w:pPr>
      <w:rPr>
        <w:rFonts w:ascii="Arial Narrow" w:hAnsi="Arial Narrow" w:hint="default"/>
        <w:sz w:val="26"/>
        <w:szCs w:val="26"/>
      </w:rPr>
    </w:lvl>
    <w:lvl w:ilvl="3">
      <w:start w:val="1"/>
      <w:numFmt w:val="none"/>
      <w:lvlText w:val=""/>
      <w:lvlJc w:val="left"/>
      <w:pPr>
        <w:tabs>
          <w:tab w:val="num" w:pos="0"/>
        </w:tabs>
        <w:ind w:left="0" w:firstLine="0"/>
      </w:pPr>
      <w:rPr>
        <w:rFonts w:ascii="Arial Narrow" w:hAnsi="Arial Narrow" w:hint="default"/>
        <w:sz w:val="24"/>
        <w:szCs w:val="24"/>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550699197">
    <w:abstractNumId w:val="0"/>
  </w:num>
  <w:num w:numId="2" w16cid:durableId="1182891041">
    <w:abstractNumId w:val="9"/>
  </w:num>
  <w:num w:numId="3" w16cid:durableId="1684897116">
    <w:abstractNumId w:val="9"/>
  </w:num>
  <w:num w:numId="4" w16cid:durableId="1789004870">
    <w:abstractNumId w:val="9"/>
  </w:num>
  <w:num w:numId="5" w16cid:durableId="481505671">
    <w:abstractNumId w:val="8"/>
  </w:num>
  <w:num w:numId="6" w16cid:durableId="2078819526">
    <w:abstractNumId w:val="10"/>
  </w:num>
  <w:num w:numId="7" w16cid:durableId="353583513">
    <w:abstractNumId w:val="11"/>
  </w:num>
  <w:num w:numId="8" w16cid:durableId="2020037920">
    <w:abstractNumId w:val="13"/>
  </w:num>
  <w:num w:numId="9" w16cid:durableId="577784942">
    <w:abstractNumId w:val="7"/>
  </w:num>
  <w:num w:numId="10" w16cid:durableId="717316940">
    <w:abstractNumId w:val="5"/>
  </w:num>
  <w:num w:numId="11" w16cid:durableId="1083575506">
    <w:abstractNumId w:val="1"/>
  </w:num>
  <w:num w:numId="12" w16cid:durableId="1033648779">
    <w:abstractNumId w:val="6"/>
  </w:num>
  <w:num w:numId="13" w16cid:durableId="393940625">
    <w:abstractNumId w:val="3"/>
  </w:num>
  <w:num w:numId="14" w16cid:durableId="1857840667">
    <w:abstractNumId w:val="12"/>
  </w:num>
  <w:num w:numId="15" w16cid:durableId="718868985">
    <w:abstractNumId w:val="4"/>
  </w:num>
  <w:num w:numId="16" w16cid:durableId="339822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65"/>
    <w:rsid w:val="00003FD8"/>
    <w:rsid w:val="00006853"/>
    <w:rsid w:val="000208B5"/>
    <w:rsid w:val="00032BE8"/>
    <w:rsid w:val="00034C2B"/>
    <w:rsid w:val="00042765"/>
    <w:rsid w:val="00042845"/>
    <w:rsid w:val="00044278"/>
    <w:rsid w:val="000458AB"/>
    <w:rsid w:val="000550AB"/>
    <w:rsid w:val="000614C8"/>
    <w:rsid w:val="00067A69"/>
    <w:rsid w:val="00071D25"/>
    <w:rsid w:val="00073391"/>
    <w:rsid w:val="000805F7"/>
    <w:rsid w:val="00093ACE"/>
    <w:rsid w:val="000B2E23"/>
    <w:rsid w:val="000C1AB7"/>
    <w:rsid w:val="000C2638"/>
    <w:rsid w:val="000C65B4"/>
    <w:rsid w:val="000E683C"/>
    <w:rsid w:val="000F1931"/>
    <w:rsid w:val="000F68FC"/>
    <w:rsid w:val="000F7AEE"/>
    <w:rsid w:val="00100C4A"/>
    <w:rsid w:val="00103600"/>
    <w:rsid w:val="001038D2"/>
    <w:rsid w:val="00105D0B"/>
    <w:rsid w:val="001064B4"/>
    <w:rsid w:val="001111CE"/>
    <w:rsid w:val="001146B5"/>
    <w:rsid w:val="00125A97"/>
    <w:rsid w:val="00143263"/>
    <w:rsid w:val="0014381C"/>
    <w:rsid w:val="00145F64"/>
    <w:rsid w:val="00157435"/>
    <w:rsid w:val="00157A87"/>
    <w:rsid w:val="00164DF1"/>
    <w:rsid w:val="00175F11"/>
    <w:rsid w:val="00176F36"/>
    <w:rsid w:val="0018674F"/>
    <w:rsid w:val="00187869"/>
    <w:rsid w:val="00191FF0"/>
    <w:rsid w:val="001A6A6D"/>
    <w:rsid w:val="001C51F6"/>
    <w:rsid w:val="00200353"/>
    <w:rsid w:val="00202767"/>
    <w:rsid w:val="00213ECC"/>
    <w:rsid w:val="0022057E"/>
    <w:rsid w:val="00233743"/>
    <w:rsid w:val="00234163"/>
    <w:rsid w:val="00251506"/>
    <w:rsid w:val="002553CA"/>
    <w:rsid w:val="00272BFF"/>
    <w:rsid w:val="00280182"/>
    <w:rsid w:val="002813D0"/>
    <w:rsid w:val="00291B25"/>
    <w:rsid w:val="002A291E"/>
    <w:rsid w:val="002A307B"/>
    <w:rsid w:val="002A730C"/>
    <w:rsid w:val="002B21AD"/>
    <w:rsid w:val="002B3AE7"/>
    <w:rsid w:val="002B780C"/>
    <w:rsid w:val="002C6313"/>
    <w:rsid w:val="002E06BC"/>
    <w:rsid w:val="002E3046"/>
    <w:rsid w:val="002F021C"/>
    <w:rsid w:val="002F3EE5"/>
    <w:rsid w:val="002F4525"/>
    <w:rsid w:val="00306DBD"/>
    <w:rsid w:val="00307AA3"/>
    <w:rsid w:val="00310C0A"/>
    <w:rsid w:val="00317C2E"/>
    <w:rsid w:val="00323252"/>
    <w:rsid w:val="0032465C"/>
    <w:rsid w:val="00327A0C"/>
    <w:rsid w:val="0033551C"/>
    <w:rsid w:val="00335E8B"/>
    <w:rsid w:val="003369D7"/>
    <w:rsid w:val="003438B8"/>
    <w:rsid w:val="00344429"/>
    <w:rsid w:val="0035491E"/>
    <w:rsid w:val="00356AB8"/>
    <w:rsid w:val="00356FDD"/>
    <w:rsid w:val="00363095"/>
    <w:rsid w:val="00372553"/>
    <w:rsid w:val="0039047F"/>
    <w:rsid w:val="003971FF"/>
    <w:rsid w:val="003A6BCF"/>
    <w:rsid w:val="003B2580"/>
    <w:rsid w:val="003B3752"/>
    <w:rsid w:val="003B6203"/>
    <w:rsid w:val="003C1BC3"/>
    <w:rsid w:val="003C7B1A"/>
    <w:rsid w:val="003E0BF0"/>
    <w:rsid w:val="003E6AFD"/>
    <w:rsid w:val="003E77DA"/>
    <w:rsid w:val="003F13D3"/>
    <w:rsid w:val="00405C8E"/>
    <w:rsid w:val="00412DFA"/>
    <w:rsid w:val="00417B83"/>
    <w:rsid w:val="00426A01"/>
    <w:rsid w:val="00433CA7"/>
    <w:rsid w:val="00437022"/>
    <w:rsid w:val="00442420"/>
    <w:rsid w:val="004438D9"/>
    <w:rsid w:val="0044566A"/>
    <w:rsid w:val="00446613"/>
    <w:rsid w:val="00463924"/>
    <w:rsid w:val="0046470C"/>
    <w:rsid w:val="0046712A"/>
    <w:rsid w:val="004737B2"/>
    <w:rsid w:val="004766E4"/>
    <w:rsid w:val="0049597C"/>
    <w:rsid w:val="004B1185"/>
    <w:rsid w:val="004C204E"/>
    <w:rsid w:val="004C7CF4"/>
    <w:rsid w:val="004E2227"/>
    <w:rsid w:val="004F003B"/>
    <w:rsid w:val="00504C14"/>
    <w:rsid w:val="00512603"/>
    <w:rsid w:val="005239EE"/>
    <w:rsid w:val="00537288"/>
    <w:rsid w:val="005403B7"/>
    <w:rsid w:val="00542726"/>
    <w:rsid w:val="00555E84"/>
    <w:rsid w:val="00556FED"/>
    <w:rsid w:val="00560265"/>
    <w:rsid w:val="00562290"/>
    <w:rsid w:val="00563706"/>
    <w:rsid w:val="00565517"/>
    <w:rsid w:val="00572D6D"/>
    <w:rsid w:val="00586748"/>
    <w:rsid w:val="005A2AB1"/>
    <w:rsid w:val="005A5712"/>
    <w:rsid w:val="005A5813"/>
    <w:rsid w:val="005B29DE"/>
    <w:rsid w:val="005C200F"/>
    <w:rsid w:val="005D1091"/>
    <w:rsid w:val="005E7724"/>
    <w:rsid w:val="005F1F84"/>
    <w:rsid w:val="005F4DB0"/>
    <w:rsid w:val="00600D42"/>
    <w:rsid w:val="006073E4"/>
    <w:rsid w:val="00615DC3"/>
    <w:rsid w:val="006175F5"/>
    <w:rsid w:val="00625D32"/>
    <w:rsid w:val="00630231"/>
    <w:rsid w:val="00633324"/>
    <w:rsid w:val="00636ECF"/>
    <w:rsid w:val="00651132"/>
    <w:rsid w:val="00655967"/>
    <w:rsid w:val="00660470"/>
    <w:rsid w:val="00664F82"/>
    <w:rsid w:val="00677D89"/>
    <w:rsid w:val="00693BF9"/>
    <w:rsid w:val="00696ECC"/>
    <w:rsid w:val="006A638B"/>
    <w:rsid w:val="006D23BC"/>
    <w:rsid w:val="006D36A9"/>
    <w:rsid w:val="006F75DA"/>
    <w:rsid w:val="007112CA"/>
    <w:rsid w:val="00715F8B"/>
    <w:rsid w:val="00724D33"/>
    <w:rsid w:val="00727ECE"/>
    <w:rsid w:val="00733295"/>
    <w:rsid w:val="007356E7"/>
    <w:rsid w:val="00742ECD"/>
    <w:rsid w:val="00750372"/>
    <w:rsid w:val="00774F6B"/>
    <w:rsid w:val="00777D5A"/>
    <w:rsid w:val="00781568"/>
    <w:rsid w:val="007845FD"/>
    <w:rsid w:val="007A04EB"/>
    <w:rsid w:val="007A4633"/>
    <w:rsid w:val="007B0E42"/>
    <w:rsid w:val="007B2047"/>
    <w:rsid w:val="007B28BF"/>
    <w:rsid w:val="007B2A6E"/>
    <w:rsid w:val="007C1A72"/>
    <w:rsid w:val="007C52DA"/>
    <w:rsid w:val="007F2292"/>
    <w:rsid w:val="007F3756"/>
    <w:rsid w:val="0080343A"/>
    <w:rsid w:val="00805CB8"/>
    <w:rsid w:val="008156AD"/>
    <w:rsid w:val="00816D9F"/>
    <w:rsid w:val="00823531"/>
    <w:rsid w:val="0082459D"/>
    <w:rsid w:val="00824717"/>
    <w:rsid w:val="00825B1C"/>
    <w:rsid w:val="00825FD7"/>
    <w:rsid w:val="0082691C"/>
    <w:rsid w:val="008273B5"/>
    <w:rsid w:val="00827C1F"/>
    <w:rsid w:val="008313F1"/>
    <w:rsid w:val="008616DA"/>
    <w:rsid w:val="00865B75"/>
    <w:rsid w:val="00865FA0"/>
    <w:rsid w:val="0087401C"/>
    <w:rsid w:val="008744E9"/>
    <w:rsid w:val="0089266C"/>
    <w:rsid w:val="00893D58"/>
    <w:rsid w:val="008941EC"/>
    <w:rsid w:val="00895B7E"/>
    <w:rsid w:val="008A0D60"/>
    <w:rsid w:val="008A2C1F"/>
    <w:rsid w:val="008A70F7"/>
    <w:rsid w:val="008C0F50"/>
    <w:rsid w:val="008C27CC"/>
    <w:rsid w:val="008D4C26"/>
    <w:rsid w:val="008E2F80"/>
    <w:rsid w:val="008E37DD"/>
    <w:rsid w:val="009045AB"/>
    <w:rsid w:val="00912498"/>
    <w:rsid w:val="00944F2C"/>
    <w:rsid w:val="00951D5C"/>
    <w:rsid w:val="00977270"/>
    <w:rsid w:val="00983B72"/>
    <w:rsid w:val="00983D92"/>
    <w:rsid w:val="009868F9"/>
    <w:rsid w:val="0099538C"/>
    <w:rsid w:val="00996D4F"/>
    <w:rsid w:val="009A50E0"/>
    <w:rsid w:val="009B1834"/>
    <w:rsid w:val="009B2E70"/>
    <w:rsid w:val="009C67A6"/>
    <w:rsid w:val="009F053B"/>
    <w:rsid w:val="009F4D4F"/>
    <w:rsid w:val="00A042E0"/>
    <w:rsid w:val="00A05060"/>
    <w:rsid w:val="00A154E6"/>
    <w:rsid w:val="00A21BFA"/>
    <w:rsid w:val="00A22564"/>
    <w:rsid w:val="00A23213"/>
    <w:rsid w:val="00A35D3A"/>
    <w:rsid w:val="00A362B6"/>
    <w:rsid w:val="00A54B23"/>
    <w:rsid w:val="00A72951"/>
    <w:rsid w:val="00A85059"/>
    <w:rsid w:val="00AC3EA3"/>
    <w:rsid w:val="00AD5F03"/>
    <w:rsid w:val="00AE07A0"/>
    <w:rsid w:val="00AE1649"/>
    <w:rsid w:val="00AE2CA0"/>
    <w:rsid w:val="00AE407B"/>
    <w:rsid w:val="00AF146B"/>
    <w:rsid w:val="00B01F07"/>
    <w:rsid w:val="00B02FE6"/>
    <w:rsid w:val="00B06A85"/>
    <w:rsid w:val="00B14391"/>
    <w:rsid w:val="00B15697"/>
    <w:rsid w:val="00B158FA"/>
    <w:rsid w:val="00B172F8"/>
    <w:rsid w:val="00B23538"/>
    <w:rsid w:val="00B3158A"/>
    <w:rsid w:val="00B357DA"/>
    <w:rsid w:val="00B4137C"/>
    <w:rsid w:val="00B55467"/>
    <w:rsid w:val="00B62BBE"/>
    <w:rsid w:val="00B67686"/>
    <w:rsid w:val="00B807BF"/>
    <w:rsid w:val="00B96183"/>
    <w:rsid w:val="00BA035A"/>
    <w:rsid w:val="00BA0B98"/>
    <w:rsid w:val="00BA1944"/>
    <w:rsid w:val="00BB2409"/>
    <w:rsid w:val="00BB4165"/>
    <w:rsid w:val="00BB6C20"/>
    <w:rsid w:val="00BC354B"/>
    <w:rsid w:val="00BD1605"/>
    <w:rsid w:val="00BF1254"/>
    <w:rsid w:val="00BF36D4"/>
    <w:rsid w:val="00C038C4"/>
    <w:rsid w:val="00C03A5B"/>
    <w:rsid w:val="00C06052"/>
    <w:rsid w:val="00C14EC1"/>
    <w:rsid w:val="00C20C23"/>
    <w:rsid w:val="00C33302"/>
    <w:rsid w:val="00C40430"/>
    <w:rsid w:val="00C408F6"/>
    <w:rsid w:val="00C66B6D"/>
    <w:rsid w:val="00C67945"/>
    <w:rsid w:val="00C7772F"/>
    <w:rsid w:val="00C80C75"/>
    <w:rsid w:val="00C83937"/>
    <w:rsid w:val="00C8685E"/>
    <w:rsid w:val="00CB4D78"/>
    <w:rsid w:val="00CB58AA"/>
    <w:rsid w:val="00CB643E"/>
    <w:rsid w:val="00CB6601"/>
    <w:rsid w:val="00CC3D86"/>
    <w:rsid w:val="00CD315F"/>
    <w:rsid w:val="00CD6163"/>
    <w:rsid w:val="00CE0BE6"/>
    <w:rsid w:val="00CE46B1"/>
    <w:rsid w:val="00CE4A1C"/>
    <w:rsid w:val="00CE78AE"/>
    <w:rsid w:val="00D02FCE"/>
    <w:rsid w:val="00D039F1"/>
    <w:rsid w:val="00D179A0"/>
    <w:rsid w:val="00D22239"/>
    <w:rsid w:val="00D226F7"/>
    <w:rsid w:val="00D23E1D"/>
    <w:rsid w:val="00D256CA"/>
    <w:rsid w:val="00D2758D"/>
    <w:rsid w:val="00D300C5"/>
    <w:rsid w:val="00D3335A"/>
    <w:rsid w:val="00D4225D"/>
    <w:rsid w:val="00D42BDF"/>
    <w:rsid w:val="00D45640"/>
    <w:rsid w:val="00D73700"/>
    <w:rsid w:val="00D753B8"/>
    <w:rsid w:val="00D75733"/>
    <w:rsid w:val="00DA0B06"/>
    <w:rsid w:val="00DA0C5E"/>
    <w:rsid w:val="00DA6DC8"/>
    <w:rsid w:val="00DB6EAC"/>
    <w:rsid w:val="00DB7A2C"/>
    <w:rsid w:val="00DC2DC4"/>
    <w:rsid w:val="00DC3B00"/>
    <w:rsid w:val="00DC72E4"/>
    <w:rsid w:val="00DD252D"/>
    <w:rsid w:val="00DD2DEA"/>
    <w:rsid w:val="00DF6326"/>
    <w:rsid w:val="00E05A82"/>
    <w:rsid w:val="00E20931"/>
    <w:rsid w:val="00E27171"/>
    <w:rsid w:val="00E27927"/>
    <w:rsid w:val="00E32C42"/>
    <w:rsid w:val="00E3396B"/>
    <w:rsid w:val="00E351D8"/>
    <w:rsid w:val="00E41EB1"/>
    <w:rsid w:val="00E55864"/>
    <w:rsid w:val="00E66954"/>
    <w:rsid w:val="00E758DE"/>
    <w:rsid w:val="00E83615"/>
    <w:rsid w:val="00E83E8D"/>
    <w:rsid w:val="00E864E3"/>
    <w:rsid w:val="00E86891"/>
    <w:rsid w:val="00EB326B"/>
    <w:rsid w:val="00ED1ADD"/>
    <w:rsid w:val="00ED3D2A"/>
    <w:rsid w:val="00EF274A"/>
    <w:rsid w:val="00EF7DFD"/>
    <w:rsid w:val="00F1323A"/>
    <w:rsid w:val="00F16B87"/>
    <w:rsid w:val="00F26792"/>
    <w:rsid w:val="00F40ADD"/>
    <w:rsid w:val="00F50510"/>
    <w:rsid w:val="00F51ACA"/>
    <w:rsid w:val="00F52941"/>
    <w:rsid w:val="00F61F15"/>
    <w:rsid w:val="00F6203C"/>
    <w:rsid w:val="00F651B0"/>
    <w:rsid w:val="00F65255"/>
    <w:rsid w:val="00F67B69"/>
    <w:rsid w:val="00F67F77"/>
    <w:rsid w:val="00F753F6"/>
    <w:rsid w:val="00F7638F"/>
    <w:rsid w:val="00F8482A"/>
    <w:rsid w:val="00FA3A76"/>
    <w:rsid w:val="00FA3DBD"/>
    <w:rsid w:val="00FA4450"/>
    <w:rsid w:val="00FB7E1E"/>
    <w:rsid w:val="00FC4C3D"/>
    <w:rsid w:val="00FE3CA6"/>
    <w:rsid w:val="00FE4355"/>
    <w:rsid w:val="00FE6129"/>
    <w:rsid w:val="00FE705A"/>
    <w:rsid w:val="00FF35D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929C8D"/>
  <w15:chartTrackingRefBased/>
  <w15:docId w15:val="{C77EBAA4-BEA7-48ED-95BF-BC7DDE7F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7" w:unhideWhenUsed="1" w:qFormat="1"/>
    <w:lsdException w:name="heading 5" w:semiHidden="1" w:uiPriority="7" w:unhideWhenUsed="1" w:qFormat="1"/>
    <w:lsdException w:name="heading 6" w:semiHidden="1" w:uiPriority="14" w:unhideWhenUsed="1" w:qFormat="1"/>
    <w:lsdException w:name="heading 7" w:semiHidden="1" w:uiPriority="14" w:unhideWhenUsed="1" w:qFormat="1"/>
    <w:lsdException w:name="heading 8" w:semiHidden="1" w:uiPriority="14" w:unhideWhenUsed="1" w:qFormat="1"/>
    <w:lsdException w:name="heading 9" w:semiHidden="1" w:uiPriority="1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042765"/>
    <w:pPr>
      <w:spacing w:after="0" w:line="240" w:lineRule="auto"/>
    </w:pPr>
    <w:rPr>
      <w:rFonts w:ascii="Arial Narrow" w:eastAsia="Times New Roman" w:hAnsi="Arial Narrow" w:cs="Times New Roman"/>
      <w:sz w:val="23"/>
      <w:lang w:eastAsia="de-DE"/>
      <w14:ligatures w14:val="none"/>
    </w:rPr>
  </w:style>
  <w:style w:type="paragraph" w:styleId="berschrift1">
    <w:name w:val="heading 1"/>
    <w:aliases w:val="PLG * Überschrift 1"/>
    <w:basedOn w:val="Standard"/>
    <w:next w:val="PLGStandard"/>
    <w:link w:val="berschrift1Zchn"/>
    <w:uiPriority w:val="7"/>
    <w:qFormat/>
    <w:rsid w:val="00DC3B00"/>
    <w:pPr>
      <w:keepNext/>
      <w:keepLines/>
      <w:numPr>
        <w:numId w:val="1"/>
      </w:numPr>
      <w:spacing w:before="560" w:after="480" w:line="360" w:lineRule="atLeast"/>
      <w:outlineLvl w:val="0"/>
    </w:pPr>
    <w:rPr>
      <w:rFonts w:asciiTheme="majorHAnsi" w:eastAsiaTheme="majorEastAsia" w:hAnsiTheme="majorHAnsi" w:cstheme="majorBidi"/>
      <w:sz w:val="28"/>
      <w:szCs w:val="40"/>
    </w:rPr>
  </w:style>
  <w:style w:type="paragraph" w:styleId="berschrift2">
    <w:name w:val="heading 2"/>
    <w:aliases w:val="PLG * Überschrift 2"/>
    <w:basedOn w:val="Standard"/>
    <w:next w:val="PLGStandard"/>
    <w:link w:val="berschrift2Zchn"/>
    <w:uiPriority w:val="7"/>
    <w:qFormat/>
    <w:rsid w:val="003B6203"/>
    <w:pPr>
      <w:keepNext/>
      <w:keepLines/>
      <w:numPr>
        <w:ilvl w:val="1"/>
        <w:numId w:val="1"/>
      </w:numPr>
      <w:spacing w:before="560" w:after="480" w:line="360" w:lineRule="atLeast"/>
      <w:outlineLvl w:val="1"/>
    </w:pPr>
    <w:rPr>
      <w:rFonts w:asciiTheme="majorHAnsi" w:eastAsiaTheme="majorEastAsia" w:hAnsiTheme="majorHAnsi" w:cstheme="majorBidi"/>
      <w:sz w:val="28"/>
      <w:szCs w:val="32"/>
    </w:rPr>
  </w:style>
  <w:style w:type="paragraph" w:styleId="berschrift3">
    <w:name w:val="heading 3"/>
    <w:aliases w:val="PLG * Überschrift 3"/>
    <w:basedOn w:val="Standard"/>
    <w:next w:val="PLGStandard"/>
    <w:link w:val="berschrift3Zchn"/>
    <w:uiPriority w:val="7"/>
    <w:qFormat/>
    <w:rsid w:val="003B6203"/>
    <w:pPr>
      <w:keepNext/>
      <w:keepLines/>
      <w:numPr>
        <w:ilvl w:val="2"/>
        <w:numId w:val="1"/>
      </w:numPr>
      <w:spacing w:before="560" w:after="360" w:line="360" w:lineRule="atLeast"/>
      <w:outlineLvl w:val="2"/>
    </w:pPr>
    <w:rPr>
      <w:rFonts w:asciiTheme="majorHAnsi" w:eastAsiaTheme="majorEastAsia" w:hAnsiTheme="majorHAnsi" w:cstheme="majorBidi"/>
      <w:sz w:val="28"/>
      <w:szCs w:val="28"/>
    </w:rPr>
  </w:style>
  <w:style w:type="paragraph" w:styleId="berschrift4">
    <w:name w:val="heading 4"/>
    <w:aliases w:val="PLG * Überschrift 4"/>
    <w:basedOn w:val="Standard"/>
    <w:next w:val="PLGStandard"/>
    <w:link w:val="berschrift4Zchn"/>
    <w:uiPriority w:val="7"/>
    <w:qFormat/>
    <w:rsid w:val="00067A69"/>
    <w:pPr>
      <w:keepNext/>
      <w:keepLines/>
      <w:numPr>
        <w:ilvl w:val="3"/>
        <w:numId w:val="1"/>
      </w:numPr>
      <w:spacing w:before="560" w:after="120"/>
      <w:outlineLvl w:val="3"/>
    </w:pPr>
    <w:rPr>
      <w:rFonts w:eastAsiaTheme="majorEastAsia" w:cstheme="majorBidi"/>
      <w:iCs/>
      <w:sz w:val="28"/>
    </w:rPr>
  </w:style>
  <w:style w:type="paragraph" w:styleId="berschrift5">
    <w:name w:val="heading 5"/>
    <w:aliases w:val="PLG * Überschrift 5"/>
    <w:basedOn w:val="Standard"/>
    <w:next w:val="PLGStandard"/>
    <w:link w:val="berschrift5Zchn"/>
    <w:uiPriority w:val="7"/>
    <w:qFormat/>
    <w:rsid w:val="00067A69"/>
    <w:pPr>
      <w:keepNext/>
      <w:keepLines/>
      <w:numPr>
        <w:ilvl w:val="4"/>
        <w:numId w:val="1"/>
      </w:numPr>
      <w:spacing w:before="56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14"/>
    <w:semiHidden/>
    <w:qFormat/>
    <w:rsid w:val="00630231"/>
    <w:pPr>
      <w:keepNext/>
      <w:keepLines/>
      <w:numPr>
        <w:ilvl w:val="5"/>
        <w:numId w:val="1"/>
      </w:numPr>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14"/>
    <w:semiHidden/>
    <w:qFormat/>
    <w:rsid w:val="00630231"/>
    <w:pPr>
      <w:keepNext/>
      <w:keepLines/>
      <w:numPr>
        <w:ilvl w:val="6"/>
        <w:numId w:val="1"/>
      </w:numPr>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14"/>
    <w:semiHidden/>
    <w:qFormat/>
    <w:rsid w:val="00630231"/>
    <w:pPr>
      <w:keepNext/>
      <w:keepLines/>
      <w:numPr>
        <w:ilvl w:val="7"/>
        <w:numId w:val="1"/>
      </w:numPr>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14"/>
    <w:semiHidden/>
    <w:unhideWhenUsed/>
    <w:qFormat/>
    <w:rsid w:val="00630231"/>
    <w:pPr>
      <w:keepNext/>
      <w:keepLines/>
      <w:numPr>
        <w:ilvl w:val="8"/>
        <w:numId w:val="1"/>
      </w:numPr>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PLG * Überschrift 1 Zchn"/>
    <w:basedOn w:val="Absatz-Standardschriftart"/>
    <w:link w:val="berschrift1"/>
    <w:uiPriority w:val="7"/>
    <w:rsid w:val="00E32C42"/>
    <w:rPr>
      <w:rFonts w:asciiTheme="majorHAnsi" w:eastAsiaTheme="majorEastAsia" w:hAnsiTheme="majorHAnsi" w:cstheme="majorBidi"/>
      <w:sz w:val="28"/>
      <w:szCs w:val="40"/>
    </w:rPr>
  </w:style>
  <w:style w:type="character" w:customStyle="1" w:styleId="berschrift2Zchn">
    <w:name w:val="Überschrift 2 Zchn"/>
    <w:aliases w:val="PLG * Überschrift 2 Zchn"/>
    <w:basedOn w:val="Absatz-Standardschriftart"/>
    <w:link w:val="berschrift2"/>
    <w:uiPriority w:val="7"/>
    <w:rsid w:val="00E32C42"/>
    <w:rPr>
      <w:rFonts w:asciiTheme="majorHAnsi" w:eastAsiaTheme="majorEastAsia" w:hAnsiTheme="majorHAnsi" w:cstheme="majorBidi"/>
      <w:sz w:val="28"/>
      <w:szCs w:val="32"/>
    </w:rPr>
  </w:style>
  <w:style w:type="character" w:customStyle="1" w:styleId="berschrift3Zchn">
    <w:name w:val="Überschrift 3 Zchn"/>
    <w:aliases w:val="PLG * Überschrift 3 Zchn"/>
    <w:basedOn w:val="Absatz-Standardschriftart"/>
    <w:link w:val="berschrift3"/>
    <w:uiPriority w:val="7"/>
    <w:rsid w:val="00E32C42"/>
    <w:rPr>
      <w:rFonts w:asciiTheme="majorHAnsi" w:eastAsiaTheme="majorEastAsia" w:hAnsiTheme="majorHAnsi" w:cstheme="majorBidi"/>
      <w:sz w:val="28"/>
      <w:szCs w:val="28"/>
    </w:rPr>
  </w:style>
  <w:style w:type="character" w:customStyle="1" w:styleId="berschrift4Zchn">
    <w:name w:val="Überschrift 4 Zchn"/>
    <w:aliases w:val="PLG * Überschrift 4 Zchn"/>
    <w:basedOn w:val="Absatz-Standardschriftart"/>
    <w:link w:val="berschrift4"/>
    <w:uiPriority w:val="7"/>
    <w:rsid w:val="00E32C42"/>
    <w:rPr>
      <w:rFonts w:eastAsiaTheme="majorEastAsia" w:cstheme="majorBidi"/>
      <w:iCs/>
      <w:sz w:val="28"/>
    </w:rPr>
  </w:style>
  <w:style w:type="character" w:customStyle="1" w:styleId="berschrift5Zchn">
    <w:name w:val="Überschrift 5 Zchn"/>
    <w:aliases w:val="PLG * Überschrift 5 Zchn"/>
    <w:basedOn w:val="Absatz-Standardschriftart"/>
    <w:link w:val="berschrift5"/>
    <w:uiPriority w:val="7"/>
    <w:rsid w:val="00E32C42"/>
    <w:rPr>
      <w:rFonts w:asciiTheme="majorHAnsi" w:eastAsiaTheme="majorEastAsia" w:hAnsiTheme="majorHAnsi" w:cstheme="majorBidi"/>
      <w:sz w:val="22"/>
    </w:rPr>
  </w:style>
  <w:style w:type="character" w:customStyle="1" w:styleId="berschrift6Zchn">
    <w:name w:val="Überschrift 6 Zchn"/>
    <w:basedOn w:val="Absatz-Standardschriftart"/>
    <w:link w:val="berschrift6"/>
    <w:uiPriority w:val="14"/>
    <w:semiHidden/>
    <w:rsid w:val="00E32C42"/>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14"/>
    <w:semiHidden/>
    <w:rsid w:val="00E32C42"/>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14"/>
    <w:semiHidden/>
    <w:rsid w:val="00E32C42"/>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14"/>
    <w:semiHidden/>
    <w:rsid w:val="00E32C42"/>
    <w:rPr>
      <w:rFonts w:eastAsiaTheme="majorEastAsia" w:cstheme="majorBidi"/>
      <w:color w:val="272727" w:themeColor="text1" w:themeTint="D8"/>
      <w:sz w:val="22"/>
    </w:rPr>
  </w:style>
  <w:style w:type="paragraph" w:styleId="Titel">
    <w:name w:val="Title"/>
    <w:aliases w:val="PLG * Titel | Deckblatt"/>
    <w:basedOn w:val="Standard"/>
    <w:link w:val="TitelZchn"/>
    <w:uiPriority w:val="9"/>
    <w:semiHidden/>
    <w:qFormat/>
    <w:rsid w:val="00FE3CA6"/>
    <w:pPr>
      <w:spacing w:before="360"/>
      <w:ind w:left="-709"/>
      <w:contextualSpacing/>
    </w:pPr>
    <w:rPr>
      <w:rFonts w:eastAsiaTheme="majorEastAsia" w:cstheme="majorBidi"/>
      <w:color w:val="D8F6F1"/>
      <w:kern w:val="28"/>
      <w:sz w:val="60"/>
      <w:szCs w:val="60"/>
    </w:rPr>
  </w:style>
  <w:style w:type="character" w:customStyle="1" w:styleId="TitelZchn">
    <w:name w:val="Titel Zchn"/>
    <w:aliases w:val="PLG * Titel | Deckblatt Zchn"/>
    <w:basedOn w:val="Absatz-Standardschriftart"/>
    <w:link w:val="Titel"/>
    <w:uiPriority w:val="9"/>
    <w:semiHidden/>
    <w:rsid w:val="00F51ACA"/>
    <w:rPr>
      <w:rFonts w:eastAsiaTheme="majorEastAsia" w:cstheme="majorBidi"/>
      <w:color w:val="D8F6F1"/>
      <w:kern w:val="28"/>
      <w:sz w:val="60"/>
      <w:szCs w:val="60"/>
    </w:rPr>
  </w:style>
  <w:style w:type="paragraph" w:styleId="Untertitel">
    <w:name w:val="Subtitle"/>
    <w:aliases w:val="PLG * Titel klein | Deckblatt"/>
    <w:basedOn w:val="Standard"/>
    <w:link w:val="UntertitelZchn"/>
    <w:uiPriority w:val="9"/>
    <w:semiHidden/>
    <w:qFormat/>
    <w:rsid w:val="00FE3CA6"/>
    <w:pPr>
      <w:numPr>
        <w:ilvl w:val="1"/>
      </w:numPr>
      <w:tabs>
        <w:tab w:val="right" w:pos="7766"/>
      </w:tabs>
      <w:spacing w:before="6900"/>
      <w:ind w:left="-709"/>
      <w:contextualSpacing/>
    </w:pPr>
    <w:rPr>
      <w:rFonts w:eastAsiaTheme="majorEastAsia" w:cstheme="majorBidi"/>
      <w:color w:val="D8F6F1"/>
      <w:sz w:val="32"/>
      <w:szCs w:val="32"/>
    </w:rPr>
  </w:style>
  <w:style w:type="character" w:customStyle="1" w:styleId="UntertitelZchn">
    <w:name w:val="Untertitel Zchn"/>
    <w:aliases w:val="PLG * Titel klein | Deckblatt Zchn"/>
    <w:basedOn w:val="Absatz-Standardschriftart"/>
    <w:link w:val="Untertitel"/>
    <w:uiPriority w:val="9"/>
    <w:semiHidden/>
    <w:rsid w:val="00F51ACA"/>
    <w:rPr>
      <w:rFonts w:eastAsiaTheme="majorEastAsia" w:cstheme="majorBidi"/>
      <w:color w:val="D8F6F1"/>
      <w:sz w:val="32"/>
      <w:szCs w:val="32"/>
    </w:rPr>
  </w:style>
  <w:style w:type="paragraph" w:styleId="Zitat">
    <w:name w:val="Quote"/>
    <w:aliases w:val="PLG * Zitat"/>
    <w:basedOn w:val="Standard"/>
    <w:next w:val="Standard"/>
    <w:link w:val="ZitatZchn"/>
    <w:uiPriority w:val="13"/>
    <w:qFormat/>
    <w:rsid w:val="00696ECC"/>
    <w:pPr>
      <w:spacing w:before="600" w:after="60" w:line="360" w:lineRule="atLeast"/>
      <w:ind w:left="1985"/>
      <w:contextualSpacing/>
    </w:pPr>
    <w:rPr>
      <w:iCs/>
      <w:sz w:val="28"/>
    </w:rPr>
  </w:style>
  <w:style w:type="character" w:customStyle="1" w:styleId="ZitatZchn">
    <w:name w:val="Zitat Zchn"/>
    <w:aliases w:val="PLG * Zitat Zchn"/>
    <w:basedOn w:val="Absatz-Standardschriftart"/>
    <w:link w:val="Zitat"/>
    <w:uiPriority w:val="13"/>
    <w:rsid w:val="00157A87"/>
    <w:rPr>
      <w:iCs/>
      <w:sz w:val="28"/>
    </w:rPr>
  </w:style>
  <w:style w:type="paragraph" w:styleId="Listenabsatz">
    <w:name w:val="List Paragraph"/>
    <w:aliases w:val="PLG * Auflistung"/>
    <w:basedOn w:val="Standard"/>
    <w:uiPriority w:val="34"/>
    <w:qFormat/>
    <w:rsid w:val="00042765"/>
    <w:pPr>
      <w:numPr>
        <w:numId w:val="2"/>
      </w:numPr>
      <w:tabs>
        <w:tab w:val="left" w:pos="397"/>
        <w:tab w:val="left" w:pos="794"/>
        <w:tab w:val="left" w:pos="1191"/>
        <w:tab w:val="left" w:pos="1588"/>
        <w:tab w:val="right" w:pos="7768"/>
      </w:tabs>
      <w:spacing w:after="280"/>
      <w:contextualSpacing/>
    </w:pPr>
    <w:rPr>
      <w:rFonts w:ascii="Arial" w:hAnsi="Arial" w:cs="Arial"/>
    </w:rPr>
  </w:style>
  <w:style w:type="character" w:styleId="IntensiveHervorhebung">
    <w:name w:val="Intense Emphasis"/>
    <w:basedOn w:val="Absatz-Standardschriftart"/>
    <w:uiPriority w:val="21"/>
    <w:semiHidden/>
    <w:qFormat/>
    <w:rsid w:val="00630231"/>
    <w:rPr>
      <w:i/>
      <w:iCs/>
      <w:color w:val="BD2501" w:themeColor="accent1" w:themeShade="BF"/>
    </w:rPr>
  </w:style>
  <w:style w:type="character" w:styleId="NichtaufgelsteErwhnung">
    <w:name w:val="Unresolved Mention"/>
    <w:basedOn w:val="Absatz-Standardschriftart"/>
    <w:uiPriority w:val="99"/>
    <w:semiHidden/>
    <w:unhideWhenUsed/>
    <w:rsid w:val="00B172F8"/>
    <w:rPr>
      <w:color w:val="605E5C"/>
      <w:shd w:val="clear" w:color="auto" w:fill="E1DFDD"/>
    </w:rPr>
  </w:style>
  <w:style w:type="character" w:styleId="IntensiverVerweis">
    <w:name w:val="Intense Reference"/>
    <w:basedOn w:val="Absatz-Standardschriftart"/>
    <w:uiPriority w:val="32"/>
    <w:semiHidden/>
    <w:qFormat/>
    <w:rsid w:val="00630231"/>
    <w:rPr>
      <w:b/>
      <w:bCs/>
      <w:smallCaps/>
      <w:color w:val="BD2501" w:themeColor="accent1" w:themeShade="BF"/>
      <w:spacing w:val="5"/>
    </w:rPr>
  </w:style>
  <w:style w:type="paragraph" w:styleId="Kopfzeile">
    <w:name w:val="header"/>
    <w:basedOn w:val="Standard"/>
    <w:link w:val="KopfzeileZchn"/>
    <w:unhideWhenUsed/>
    <w:rsid w:val="00827C1F"/>
    <w:rPr>
      <w:sz w:val="8"/>
    </w:rPr>
  </w:style>
  <w:style w:type="character" w:customStyle="1" w:styleId="KopfzeileZchn">
    <w:name w:val="Kopfzeile Zchn"/>
    <w:basedOn w:val="Absatz-Standardschriftart"/>
    <w:link w:val="Kopfzeile"/>
    <w:rsid w:val="006A638B"/>
    <w:rPr>
      <w:sz w:val="8"/>
    </w:rPr>
  </w:style>
  <w:style w:type="paragraph" w:styleId="Fuzeile">
    <w:name w:val="footer"/>
    <w:basedOn w:val="Standard"/>
    <w:link w:val="FuzeileZchn"/>
    <w:uiPriority w:val="99"/>
    <w:unhideWhenUsed/>
    <w:rsid w:val="008941EC"/>
    <w:pPr>
      <w:tabs>
        <w:tab w:val="center" w:pos="4536"/>
      </w:tabs>
      <w:ind w:right="-2268"/>
      <w:jc w:val="right"/>
    </w:pPr>
    <w:rPr>
      <w:noProof/>
      <w:color w:val="89A5A0"/>
    </w:rPr>
  </w:style>
  <w:style w:type="character" w:customStyle="1" w:styleId="FuzeileZchn">
    <w:name w:val="Fußzeile Zchn"/>
    <w:basedOn w:val="Absatz-Standardschriftart"/>
    <w:link w:val="Fuzeile"/>
    <w:uiPriority w:val="99"/>
    <w:rsid w:val="008941EC"/>
    <w:rPr>
      <w:noProof/>
      <w:color w:val="89A5A0"/>
      <w:sz w:val="22"/>
    </w:rPr>
  </w:style>
  <w:style w:type="character" w:styleId="Hervorhebung">
    <w:name w:val="Emphasis"/>
    <w:aliases w:val="PLG * Hervorhebung | rot"/>
    <w:basedOn w:val="Absatz-Standardschriftart"/>
    <w:uiPriority w:val="2"/>
    <w:qFormat/>
    <w:rsid w:val="003B6203"/>
    <w:rPr>
      <w:i w:val="0"/>
      <w:iCs/>
      <w:color w:val="ED0232" w:themeColor="text2"/>
    </w:rPr>
  </w:style>
  <w:style w:type="paragraph" w:customStyle="1" w:styleId="PLGZitatQuelle">
    <w:name w:val="PLG * Zitat Quelle"/>
    <w:basedOn w:val="Standard"/>
    <w:uiPriority w:val="13"/>
    <w:qFormat/>
    <w:rsid w:val="00F8482A"/>
    <w:pPr>
      <w:spacing w:after="560"/>
      <w:ind w:left="1985"/>
      <w:contextualSpacing/>
    </w:pPr>
    <w:rPr>
      <w:sz w:val="17"/>
      <w:szCs w:val="17"/>
    </w:rPr>
  </w:style>
  <w:style w:type="paragraph" w:customStyle="1" w:styleId="PLGBildtitel">
    <w:name w:val="PLG * Bildtitel"/>
    <w:basedOn w:val="Standard"/>
    <w:next w:val="PLGStandard"/>
    <w:uiPriority w:val="1"/>
    <w:qFormat/>
    <w:rsid w:val="003B2580"/>
    <w:pPr>
      <w:numPr>
        <w:numId w:val="5"/>
      </w:numPr>
      <w:spacing w:before="120" w:after="440" w:line="200" w:lineRule="atLeast"/>
      <w:ind w:left="0" w:firstLine="0"/>
      <w:contextualSpacing/>
    </w:pPr>
    <w:rPr>
      <w:sz w:val="17"/>
    </w:rPr>
  </w:style>
  <w:style w:type="table" w:styleId="Tabellenraster">
    <w:name w:val="Table Grid"/>
    <w:aliases w:val="Tabellengitternetz,Plg-Tabelle"/>
    <w:basedOn w:val="NormaleTabelle"/>
    <w:rsid w:val="00F62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nhideWhenUsed/>
    <w:rsid w:val="00636ECF"/>
    <w:rPr>
      <w:color w:val="000000" w:themeColor="hyperlink"/>
      <w:u w:val="single"/>
    </w:rPr>
  </w:style>
  <w:style w:type="table" w:customStyle="1" w:styleId="Planergemeinschaft">
    <w:name w:val="Planergemeinschaft"/>
    <w:basedOn w:val="NormaleTabelle"/>
    <w:uiPriority w:val="99"/>
    <w:rsid w:val="00DC72E4"/>
    <w:pPr>
      <w:spacing w:after="0" w:line="240" w:lineRule="auto"/>
    </w:pPr>
    <w:rPr>
      <w:sz w:val="20"/>
    </w:rPr>
    <w:tblPr>
      <w:tblBorders>
        <w:bottom w:val="single" w:sz="2" w:space="0" w:color="auto"/>
        <w:insideH w:val="single" w:sz="2" w:space="0" w:color="auto"/>
      </w:tblBorders>
      <w:tblCellMar>
        <w:top w:w="23" w:type="dxa"/>
        <w:left w:w="0" w:type="dxa"/>
        <w:bottom w:w="23" w:type="dxa"/>
        <w:right w:w="0" w:type="dxa"/>
      </w:tblCellMar>
    </w:tblPr>
    <w:tblStylePr w:type="firstRow">
      <w:tblPr/>
      <w:tcPr>
        <w:tcMar>
          <w:top w:w="227" w:type="dxa"/>
          <w:left w:w="0" w:type="nil"/>
          <w:bottom w:w="113" w:type="dxa"/>
          <w:right w:w="0" w:type="nil"/>
        </w:tcMar>
      </w:tcPr>
    </w:tblStylePr>
  </w:style>
  <w:style w:type="paragraph" w:styleId="Beschriftung">
    <w:name w:val="caption"/>
    <w:aliases w:val="PLG * Tabelle Überschrift"/>
    <w:basedOn w:val="Standard"/>
    <w:next w:val="Standard"/>
    <w:uiPriority w:val="3"/>
    <w:qFormat/>
    <w:rsid w:val="00C14EC1"/>
    <w:pPr>
      <w:numPr>
        <w:numId w:val="7"/>
      </w:numPr>
      <w:spacing w:before="560" w:after="480" w:line="360" w:lineRule="atLeast"/>
    </w:pPr>
    <w:rPr>
      <w:sz w:val="28"/>
      <w:szCs w:val="28"/>
    </w:rPr>
  </w:style>
  <w:style w:type="table" w:styleId="TabellemithellemGitternetz">
    <w:name w:val="Grid Table Light"/>
    <w:basedOn w:val="NormaleTabelle"/>
    <w:uiPriority w:val="40"/>
    <w:rsid w:val="00F67F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LGTabelleHeader7pt">
    <w:name w:val="PLG * Tabelle Header 7pt"/>
    <w:basedOn w:val="Standard"/>
    <w:uiPriority w:val="4"/>
    <w:qFormat/>
    <w:rsid w:val="00BB4165"/>
    <w:rPr>
      <w:sz w:val="14"/>
    </w:rPr>
  </w:style>
  <w:style w:type="paragraph" w:customStyle="1" w:styleId="PLGTabelleText10pt">
    <w:name w:val="PLG * Tabelle Text 10pt"/>
    <w:basedOn w:val="Standard"/>
    <w:uiPriority w:val="4"/>
    <w:qFormat/>
    <w:rsid w:val="00FE6129"/>
    <w:rPr>
      <w:sz w:val="20"/>
    </w:rPr>
  </w:style>
  <w:style w:type="table" w:customStyle="1" w:styleId="PLGTabelle">
    <w:name w:val="PLG Tabelle"/>
    <w:basedOn w:val="NormaleTabelle"/>
    <w:uiPriority w:val="99"/>
    <w:rsid w:val="00412DFA"/>
    <w:pPr>
      <w:spacing w:after="0" w:line="240" w:lineRule="auto"/>
    </w:pPr>
    <w:rPr>
      <w:sz w:val="20"/>
    </w:rPr>
    <w:tblPr>
      <w:tblBorders>
        <w:bottom w:val="single" w:sz="2" w:space="0" w:color="auto"/>
        <w:insideH w:val="single" w:sz="2" w:space="0" w:color="auto"/>
      </w:tblBorders>
      <w:tblCellMar>
        <w:top w:w="113" w:type="dxa"/>
        <w:left w:w="0" w:type="dxa"/>
        <w:bottom w:w="113" w:type="dxa"/>
        <w:right w:w="227" w:type="dxa"/>
      </w:tblCellMar>
    </w:tblPr>
    <w:tblStylePr w:type="firstRow">
      <w:rPr>
        <w:rFonts w:asciiTheme="majorHAnsi" w:hAnsiTheme="majorHAnsi"/>
        <w:sz w:val="20"/>
      </w:rPr>
      <w:tblPr/>
      <w:tcPr>
        <w:tcMar>
          <w:top w:w="227" w:type="dxa"/>
          <w:left w:w="0" w:type="nil"/>
          <w:bottom w:w="113" w:type="dxa"/>
          <w:right w:w="0" w:type="nil"/>
        </w:tcMar>
      </w:tcPr>
    </w:tblStylePr>
    <w:tblStylePr w:type="lastRow">
      <w:rPr>
        <w:rFonts w:asciiTheme="minorHAnsi" w:hAnsiTheme="minorHAnsi"/>
        <w:sz w:val="20"/>
      </w:rPr>
    </w:tblStylePr>
  </w:style>
  <w:style w:type="paragraph" w:customStyle="1" w:styleId="PLGStandard">
    <w:name w:val="PLG * Standard"/>
    <w:basedOn w:val="Standard"/>
    <w:uiPriority w:val="1"/>
    <w:qFormat/>
    <w:rsid w:val="00042765"/>
    <w:pPr>
      <w:tabs>
        <w:tab w:val="left" w:pos="397"/>
        <w:tab w:val="left" w:pos="794"/>
        <w:tab w:val="left" w:pos="1985"/>
        <w:tab w:val="right" w:pos="9356"/>
      </w:tabs>
      <w:spacing w:after="280"/>
      <w:jc w:val="both"/>
    </w:pPr>
    <w:rPr>
      <w:rFonts w:ascii="Arial" w:hAnsi="Arial" w:cs="Arial"/>
    </w:rPr>
  </w:style>
  <w:style w:type="paragraph" w:customStyle="1" w:styleId="PLGTabelleAnmerkungklein">
    <w:name w:val="PLG * Tabelle Anmerkung klein"/>
    <w:basedOn w:val="PLGStandard"/>
    <w:next w:val="PLGStandard"/>
    <w:uiPriority w:val="6"/>
    <w:semiHidden/>
    <w:qFormat/>
    <w:rsid w:val="008E37DD"/>
    <w:pPr>
      <w:spacing w:before="120" w:after="440" w:line="200" w:lineRule="atLeast"/>
    </w:pPr>
    <w:rPr>
      <w:sz w:val="14"/>
      <w:szCs w:val="14"/>
    </w:rPr>
  </w:style>
  <w:style w:type="paragraph" w:styleId="Funotentext">
    <w:name w:val="footnote text"/>
    <w:basedOn w:val="Standard"/>
    <w:link w:val="FunotentextZchn"/>
    <w:uiPriority w:val="99"/>
    <w:unhideWhenUsed/>
    <w:rsid w:val="00E27927"/>
    <w:pPr>
      <w:tabs>
        <w:tab w:val="left" w:pos="284"/>
        <w:tab w:val="left" w:pos="567"/>
        <w:tab w:val="left" w:pos="851"/>
      </w:tabs>
      <w:ind w:left="284" w:hanging="284"/>
    </w:pPr>
    <w:rPr>
      <w:sz w:val="17"/>
      <w:szCs w:val="20"/>
    </w:rPr>
  </w:style>
  <w:style w:type="character" w:customStyle="1" w:styleId="FunotentextZchn">
    <w:name w:val="Fußnotentext Zchn"/>
    <w:basedOn w:val="Absatz-Standardschriftart"/>
    <w:link w:val="Funotentext"/>
    <w:uiPriority w:val="99"/>
    <w:rsid w:val="00E27927"/>
    <w:rPr>
      <w:sz w:val="17"/>
      <w:szCs w:val="20"/>
    </w:rPr>
  </w:style>
  <w:style w:type="character" w:styleId="Funotenzeichen">
    <w:name w:val="footnote reference"/>
    <w:basedOn w:val="Absatz-Standardschriftart"/>
    <w:uiPriority w:val="99"/>
    <w:semiHidden/>
    <w:unhideWhenUsed/>
    <w:rsid w:val="007F3756"/>
    <w:rPr>
      <w:vertAlign w:val="superscript"/>
    </w:rPr>
  </w:style>
  <w:style w:type="paragraph" w:styleId="Verzeichnis5">
    <w:name w:val="toc 5"/>
    <w:basedOn w:val="Standard"/>
    <w:next w:val="Standard"/>
    <w:autoRedefine/>
    <w:uiPriority w:val="39"/>
    <w:semiHidden/>
    <w:rsid w:val="005F4DB0"/>
    <w:pPr>
      <w:spacing w:after="100"/>
      <w:ind w:left="880"/>
    </w:pPr>
  </w:style>
  <w:style w:type="paragraph" w:customStyle="1" w:styleId="PLGStandardkleinProtokoll">
    <w:name w:val="PLG * Standard klein | Protokoll"/>
    <w:basedOn w:val="Standard"/>
    <w:uiPriority w:val="1"/>
    <w:qFormat/>
    <w:rsid w:val="001111CE"/>
    <w:pPr>
      <w:tabs>
        <w:tab w:val="right" w:pos="7711"/>
        <w:tab w:val="right" w:pos="9639"/>
      </w:tabs>
      <w:spacing w:after="280"/>
    </w:pPr>
    <w:rPr>
      <w:sz w:val="17"/>
      <w:szCs w:val="20"/>
    </w:rPr>
  </w:style>
  <w:style w:type="paragraph" w:customStyle="1" w:styleId="PLGTabelleAuflistung">
    <w:name w:val="PLG * Tabelle Auflistung"/>
    <w:basedOn w:val="Listenabsatz"/>
    <w:uiPriority w:val="5"/>
    <w:semiHidden/>
    <w:qFormat/>
    <w:rsid w:val="002C6313"/>
    <w:pPr>
      <w:spacing w:after="80"/>
      <w:ind w:left="284" w:hanging="284"/>
      <w:contextualSpacing w:val="0"/>
    </w:pPr>
    <w:rPr>
      <w:sz w:val="20"/>
      <w:szCs w:val="20"/>
    </w:rPr>
  </w:style>
  <w:style w:type="paragraph" w:customStyle="1" w:styleId="Default">
    <w:name w:val="Default"/>
    <w:semiHidden/>
    <w:rsid w:val="00715F8B"/>
    <w:pPr>
      <w:autoSpaceDE w:val="0"/>
      <w:autoSpaceDN w:val="0"/>
      <w:adjustRightInd w:val="0"/>
      <w:spacing w:after="0" w:line="240" w:lineRule="auto"/>
    </w:pPr>
    <w:rPr>
      <w:rFonts w:ascii="Arial Narrow" w:eastAsia="Times New Roman" w:hAnsi="Arial Narrow" w:cs="Arial Narrow"/>
      <w:color w:val="000000"/>
      <w:lang w:eastAsia="de-DE"/>
      <w14:ligatures w14:val="none"/>
    </w:rPr>
  </w:style>
  <w:style w:type="table" w:customStyle="1" w:styleId="PlanungsgemeinschaftmitBild">
    <w:name w:val="Planungsgemeinschaft mit Bild"/>
    <w:basedOn w:val="NormaleTabelle"/>
    <w:uiPriority w:val="99"/>
    <w:rsid w:val="006073E4"/>
    <w:pPr>
      <w:spacing w:after="0" w:line="240" w:lineRule="auto"/>
    </w:pPr>
    <w:rPr>
      <w:sz w:val="20"/>
    </w:rPr>
    <w:tblPr>
      <w:tblBorders>
        <w:bottom w:val="single" w:sz="2" w:space="0" w:color="auto"/>
        <w:insideH w:val="single" w:sz="2" w:space="0" w:color="auto"/>
      </w:tblBorders>
      <w:tblCellMar>
        <w:top w:w="113" w:type="dxa"/>
        <w:left w:w="0" w:type="dxa"/>
        <w:bottom w:w="113" w:type="dxa"/>
        <w:right w:w="0" w:type="dxa"/>
      </w:tblCellMar>
    </w:tblPr>
    <w:tblStylePr w:type="firstRow">
      <w:tblPr/>
      <w:tcPr>
        <w:tcMar>
          <w:top w:w="227" w:type="dxa"/>
          <w:left w:w="0" w:type="nil"/>
          <w:bottom w:w="113" w:type="dxa"/>
          <w:right w:w="0" w:type="nil"/>
        </w:tcMar>
      </w:tcPr>
    </w:tblStylePr>
  </w:style>
  <w:style w:type="paragraph" w:customStyle="1" w:styleId="PLGStandardgro">
    <w:name w:val="PLG * Standard groß"/>
    <w:basedOn w:val="PLGStandard"/>
    <w:uiPriority w:val="1"/>
    <w:qFormat/>
    <w:rsid w:val="00042765"/>
    <w:pPr>
      <w:keepNext/>
      <w:spacing w:before="560" w:after="120"/>
    </w:pPr>
    <w:rPr>
      <w:sz w:val="28"/>
      <w:szCs w:val="28"/>
    </w:rPr>
  </w:style>
  <w:style w:type="paragraph" w:styleId="Verzeichnis1">
    <w:name w:val="toc 1"/>
    <w:basedOn w:val="Standard"/>
    <w:next w:val="Standard"/>
    <w:autoRedefine/>
    <w:uiPriority w:val="39"/>
    <w:unhideWhenUsed/>
    <w:rsid w:val="00774F6B"/>
    <w:pPr>
      <w:tabs>
        <w:tab w:val="left" w:pos="1985"/>
        <w:tab w:val="right" w:pos="9344"/>
      </w:tabs>
      <w:spacing w:after="100"/>
    </w:pPr>
    <w:rPr>
      <w:rFonts w:eastAsiaTheme="minorEastAsia"/>
      <w:noProof/>
      <w:kern w:val="2"/>
    </w:rPr>
  </w:style>
  <w:style w:type="paragraph" w:customStyle="1" w:styleId="PLGberschriftrot28pt">
    <w:name w:val="PLG * Überschrift rot (28 pt)"/>
    <w:basedOn w:val="PLGStandardgro"/>
    <w:next w:val="PLGStandard"/>
    <w:qFormat/>
    <w:rsid w:val="00200353"/>
    <w:pPr>
      <w:spacing w:before="0" w:after="240"/>
    </w:pPr>
    <w:rPr>
      <w:color w:val="ED0232" w:themeColor="text2"/>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obias.juchem-tresp@ba-ts.berlin.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mt@planergemeinschaft.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8.png"/><Relationship Id="rId4" Type="http://schemas.openxmlformats.org/officeDocument/2006/relationships/image" Target="media/image7.png"/></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9.jpeg"/><Relationship Id="rId5" Type="http://schemas.openxmlformats.org/officeDocument/2006/relationships/image" Target="media/image8.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10.svg"/><Relationship Id="rId2" Type="http://schemas.openxmlformats.org/officeDocument/2006/relationships/image" Target="media/image9.png"/><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T:\MSWord\NMT\NMT_Allg-Text.dotx" TargetMode="External"/></Relationships>
</file>

<file path=word/theme/theme1.xml><?xml version="1.0" encoding="utf-8"?>
<a:theme xmlns:a="http://schemas.openxmlformats.org/drawingml/2006/main" name="Office">
  <a:themeElements>
    <a:clrScheme name="Benutzerdefiniert 4">
      <a:dk1>
        <a:sysClr val="windowText" lastClr="000000"/>
      </a:dk1>
      <a:lt1>
        <a:sysClr val="window" lastClr="FFFFFF"/>
      </a:lt1>
      <a:dk2>
        <a:srgbClr val="ED0232"/>
      </a:dk2>
      <a:lt2>
        <a:srgbClr val="8E0018"/>
      </a:lt2>
      <a:accent1>
        <a:srgbClr val="FD3302"/>
      </a:accent1>
      <a:accent2>
        <a:srgbClr val="FFC534"/>
      </a:accent2>
      <a:accent3>
        <a:srgbClr val="EDEC02"/>
      </a:accent3>
      <a:accent4>
        <a:srgbClr val="00B25A"/>
      </a:accent4>
      <a:accent5>
        <a:srgbClr val="FF34D3"/>
      </a:accent5>
      <a:accent6>
        <a:srgbClr val="346EFF"/>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tx2"/>
          </a:solid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ed 600">
      <a:srgbClr val="0E0018"/>
    </a:custClr>
    <a:custClr name="red 300">
      <a:srgbClr val="FD3302"/>
    </a:custClr>
    <a:custClr name="orange 400">
      <a:srgbClr val="FD6502"/>
    </a:custClr>
    <a:custClr name="orange 300">
      <a:srgbClr val="FD9A07"/>
    </a:custClr>
    <a:custClr name="orange 200">
      <a:srgbClr val="FFC534"/>
    </a:custClr>
    <a:custClr name="yellow 100">
      <a:srgbClr val="EDEC02"/>
    </a:custClr>
    <a:custClr name="green 200">
      <a:srgbClr val="BFFF34"/>
    </a:custClr>
    <a:custClr name="green 400">
      <a:srgbClr val="25FC50"/>
    </a:custClr>
    <a:custClr name="green 600">
      <a:srgbClr val="43D21F"/>
    </a:custClr>
    <a:custClr name="green 800">
      <a:srgbClr val="00B25A"/>
    </a:custClr>
    <a:custClr name="turquoise 200">
      <a:srgbClr val="02EDBD"/>
    </a:custClr>
    <a:custClr name="blue 400">
      <a:srgbClr val="346EFF"/>
    </a:custClr>
    <a:custClr name="blue 700">
      <a:srgbClr val="0100B8"/>
    </a:custClr>
    <a:custClr name="magenta 200">
      <a:srgbClr val="FF34D3"/>
    </a:custClr>
    <a:custClr name="magenta 400">
      <a:srgbClr val="ED0290"/>
    </a:custClr>
    <a:custClr>
      <a:srgbClr val="FFBCB8"/>
    </a:custClr>
    <a:custClr>
      <a:srgbClr val="89A5A0"/>
    </a:custClr>
    <a:custClr>
      <a:srgbClr val="B8D5D0"/>
    </a:custClr>
    <a:custClr>
      <a:srgbClr val="D8F6F1"/>
    </a:custClr>
    <a:custClr>
      <a:srgbClr val="CEDCF8"/>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C1B39-DB38-419C-BB33-28E98FDA2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NMT_Allg-Text</Template>
  <TotalTime>0</TotalTime>
  <Pages>7</Pages>
  <Words>1836</Words>
  <Characters>11569</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Dokument Planergemeinschaft</vt:lpstr>
    </vt:vector>
  </TitlesOfParts>
  <Company>Planergemeinschaft für Stadt und Raum eG</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 Planergemeinschaft</dc:title>
  <dc:subject/>
  <dc:creator>Annika Horz</dc:creator>
  <cp:keywords/>
  <dc:description/>
  <cp:lastModifiedBy>Annika Horz</cp:lastModifiedBy>
  <cp:revision>2</cp:revision>
  <cp:lastPrinted>2025-12-03T20:20:00Z</cp:lastPrinted>
  <dcterms:created xsi:type="dcterms:W3CDTF">2026-09-08T08:33:00Z</dcterms:created>
  <dcterms:modified xsi:type="dcterms:W3CDTF">2026-09-08T09:08:00Z</dcterms:modified>
</cp:coreProperties>
</file>