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AF6CE" w14:textId="47E76396" w:rsidR="0052087B" w:rsidRPr="005F7B63" w:rsidRDefault="0052087B" w:rsidP="00263070">
      <w:pPr>
        <w:pStyle w:val="PLGStandardgro"/>
      </w:pPr>
      <w:r w:rsidRPr="005F7B63">
        <w:t>ANTRAGSFORMULAR GEBIETSFONDS 202</w:t>
      </w:r>
      <w:r w:rsidR="00BE22B6">
        <w:t>7</w:t>
      </w:r>
    </w:p>
    <w:p w14:paraId="6DBB1FBD" w14:textId="4F19AEA8" w:rsidR="0052087B" w:rsidRPr="004A46C7" w:rsidRDefault="00E06573" w:rsidP="00BE22B6">
      <w:pPr>
        <w:pStyle w:val="PLGStandardgro"/>
        <w:jc w:val="left"/>
      </w:pPr>
      <w:r w:rsidRPr="004A46C7">
        <w:rPr>
          <w:noProof/>
          <w:sz w:val="2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9ABC3BB" wp14:editId="3987CF9D">
                <wp:simplePos x="0" y="0"/>
                <wp:positionH relativeFrom="column">
                  <wp:posOffset>61595</wp:posOffset>
                </wp:positionH>
                <wp:positionV relativeFrom="paragraph">
                  <wp:posOffset>2279650</wp:posOffset>
                </wp:positionV>
                <wp:extent cx="2466975" cy="857250"/>
                <wp:effectExtent l="0" t="0" r="9525" b="0"/>
                <wp:wrapSquare wrapText="bothSides"/>
                <wp:docPr id="113077937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FBAAC2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 xml:space="preserve">Antragstellung an: </w:t>
                            </w:r>
                          </w:p>
                          <w:p w14:paraId="2FD2CFA9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>Bezirksamt Tempelhof-Schöneberg</w:t>
                            </w:r>
                          </w:p>
                          <w:p w14:paraId="4575518C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 xml:space="preserve">Fachbereich Stadtplanung </w:t>
                            </w:r>
                          </w:p>
                          <w:p w14:paraId="2F742957" w14:textId="3B1749FD" w:rsidR="0052087B" w:rsidRPr="00E06573" w:rsidRDefault="00E06573" w:rsidP="0052087B"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>Tobias Juchem-Tresp</w:t>
                            </w:r>
                          </w:p>
                        </w:txbxContent>
                      </wps:txbx>
                      <wps:bodyPr rot="0" vert="horz" wrap="square" lIns="91440" tIns="90000" rIns="91440" bIns="9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ABC3B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.85pt;margin-top:179.5pt;width:194.25pt;height:6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" stroked="f">
                <v:textbox inset=",2.5mm,,2.5mm">
                  <w:txbxContent>
                    <w:p w14:paraId="76FBAAC2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 xml:space="preserve">Antragstellung an: </w:t>
                      </w:r>
                    </w:p>
                    <w:p w14:paraId="2FD2CFA9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>Bezirksamt Tempelhof-Schöneberg</w:t>
                      </w:r>
                    </w:p>
                    <w:p w14:paraId="4575518C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 xml:space="preserve">Fachbereich Stadtplanung </w:t>
                      </w:r>
                    </w:p>
                    <w:p w14:paraId="2F742957" w14:textId="3B1749FD" w:rsidR="0052087B" w:rsidRPr="00E06573" w:rsidRDefault="00E06573" w:rsidP="0052087B"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>Tobias Juchem-Tresp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4A46C7">
        <w:rPr>
          <w:noProof/>
          <w:sz w:val="26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9313870" wp14:editId="08CF9742">
                <wp:simplePos x="0" y="0"/>
                <wp:positionH relativeFrom="column">
                  <wp:posOffset>2671445</wp:posOffset>
                </wp:positionH>
                <wp:positionV relativeFrom="paragraph">
                  <wp:posOffset>2173605</wp:posOffset>
                </wp:positionV>
                <wp:extent cx="3089910" cy="1314450"/>
                <wp:effectExtent l="0" t="0" r="0" b="0"/>
                <wp:wrapSquare wrapText="bothSides"/>
                <wp:docPr id="104453878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9910" cy="131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68BD6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>Informationen und Beratung zur Antragstellung:</w:t>
                            </w:r>
                          </w:p>
                          <w:p w14:paraId="2E8F6989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 xml:space="preserve">Ansprechpartnerin: </w:t>
                            </w:r>
                          </w:p>
                          <w:p w14:paraId="4ED0699C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>Gebietsbeauftragte Neue Mitte Tempelhof</w:t>
                            </w:r>
                          </w:p>
                          <w:p w14:paraId="2C707265" w14:textId="7777777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>Planergemeinschaft für Stadt und Raum eG</w:t>
                            </w:r>
                          </w:p>
                          <w:p w14:paraId="45EAE4E9" w14:textId="34B300D7" w:rsidR="00E06573" w:rsidRPr="00E06573" w:rsidRDefault="00E06573" w:rsidP="00E06573">
                            <w:pPr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</w:pPr>
                            <w:r w:rsidRPr="00E06573">
                              <w:rPr>
                                <w:rFonts w:asciiTheme="minorHAnsi" w:eastAsiaTheme="minorHAnsi" w:hAnsiTheme="minorHAnsi" w:cstheme="minorBidi"/>
                                <w:sz w:val="22"/>
                                <w:lang w:eastAsia="en-US"/>
                                <w14:ligatures w14:val="standardContextual"/>
                              </w:rPr>
                              <w:t xml:space="preserve">(030) 885 914 -41 oder -77, </w:t>
                            </w:r>
                            <w:hyperlink r:id="rId8" w:history="1">
                              <w:r w:rsidRPr="00095D00">
                                <w:rPr>
                                  <w:rStyle w:val="Hyperlink"/>
                                  <w:rFonts w:asciiTheme="minorHAnsi" w:eastAsiaTheme="minorHAnsi" w:hAnsiTheme="minorHAnsi" w:cstheme="minorBidi"/>
                                  <w:sz w:val="22"/>
                                  <w:lang w:eastAsia="en-US"/>
                                  <w14:ligatures w14:val="standardContextual"/>
                                </w:rPr>
                                <w:t>nmt@planergemeinschaft.de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90000" rIns="91440" bIns="9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313870" id="_x0000_s1027" type="#_x0000_t202" style="position:absolute;margin-left:210.35pt;margin-top:171.15pt;width:243.3pt;height:103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" stroked="f">
                <v:textbox inset=",2.5mm,,2.5mm">
                  <w:txbxContent>
                    <w:p w14:paraId="33E68BD6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>Informationen und Beratung zur Antragstellung:</w:t>
                      </w:r>
                    </w:p>
                    <w:p w14:paraId="2E8F6989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 xml:space="preserve">Ansprechpartnerin: </w:t>
                      </w:r>
                    </w:p>
                    <w:p w14:paraId="4ED0699C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>Gebietsbeauftragte Neue Mitte Tempelhof</w:t>
                      </w:r>
                    </w:p>
                    <w:p w14:paraId="2C707265" w14:textId="7777777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>Planergemeinschaft für Stadt und Raum eG</w:t>
                      </w:r>
                    </w:p>
                    <w:p w14:paraId="45EAE4E9" w14:textId="34B300D7" w:rsidR="00E06573" w:rsidRPr="00E06573" w:rsidRDefault="00E06573" w:rsidP="00E06573">
                      <w:pPr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</w:pPr>
                      <w:r w:rsidRPr="00E06573">
                        <w:rPr>
                          <w:rFonts w:asciiTheme="minorHAnsi" w:eastAsiaTheme="minorHAnsi" w:hAnsiTheme="minorHAnsi" w:cstheme="minorBidi"/>
                          <w:sz w:val="22"/>
                          <w:lang w:eastAsia="en-US"/>
                          <w14:ligatures w14:val="standardContextual"/>
                        </w:rPr>
                        <w:t xml:space="preserve">(030) 885 914 -41 oder -77, </w:t>
                      </w:r>
                      <w:hyperlink r:id="rId9" w:history="1">
                        <w:r w:rsidRPr="00095D00">
                          <w:rPr>
                            <w:rStyle w:val="Hyperlink"/>
                            <w:rFonts w:asciiTheme="minorHAnsi" w:eastAsiaTheme="minorHAnsi" w:hAnsiTheme="minorHAnsi" w:cstheme="minorBidi"/>
                            <w:sz w:val="22"/>
                            <w:lang w:eastAsia="en-US"/>
                            <w14:ligatures w14:val="standardContextual"/>
                          </w:rPr>
                          <w:t>nmt@planergemeinschaft.de</w:t>
                        </w:r>
                      </w:hyperlink>
                    </w:p>
                  </w:txbxContent>
                </v:textbox>
                <w10:wrap type="square"/>
              </v:shape>
            </w:pict>
          </mc:Fallback>
        </mc:AlternateContent>
      </w:r>
      <w:r w:rsidR="005F7B63" w:rsidRPr="004A46C7">
        <w:rPr>
          <w:rFonts w:ascii="Arial" w:hAnsi="Arial" w:cs="Arial"/>
          <w:noProof/>
          <w:sz w:val="2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48DE1E" wp14:editId="4E413714">
                <wp:simplePos x="0" y="0"/>
                <wp:positionH relativeFrom="column">
                  <wp:posOffset>3203</wp:posOffset>
                </wp:positionH>
                <wp:positionV relativeFrom="paragraph">
                  <wp:posOffset>787180</wp:posOffset>
                </wp:positionV>
                <wp:extent cx="5756910" cy="435610"/>
                <wp:effectExtent l="0" t="0" r="15240" b="1206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6910" cy="435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62B3B2" w14:textId="77777777" w:rsidR="0052087B" w:rsidRPr="005F7B63" w:rsidRDefault="0052087B" w:rsidP="00263070">
                            <w:pPr>
                              <w:pStyle w:val="PLGStandard"/>
                            </w:pPr>
                            <w:r w:rsidRPr="005F7B63">
                              <w:t>Bitte reichen Sie den Förderantrag per E-Mail ein unter:</w:t>
                            </w:r>
                          </w:p>
                          <w:p w14:paraId="639469E9" w14:textId="7D9294B9" w:rsidR="0052087B" w:rsidRPr="00263070" w:rsidRDefault="00E06573" w:rsidP="00263070">
                            <w:pPr>
                              <w:pStyle w:val="PLGStandard"/>
                              <w:rPr>
                                <w:rStyle w:val="Hervorhebung"/>
                              </w:rPr>
                            </w:pPr>
                            <w:hyperlink r:id="rId10" w:history="1">
                              <w:r w:rsidRPr="00095D00">
                                <w:rPr>
                                  <w:rStyle w:val="Hyperlink"/>
                                </w:rPr>
                                <w:t>nmt@planergemeinschaft.de</w:t>
                              </w:r>
                            </w:hyperlink>
                          </w:p>
                          <w:p w14:paraId="4FAFFCF7" w14:textId="77777777" w:rsidR="0052087B" w:rsidRPr="005F7B63" w:rsidRDefault="0052087B" w:rsidP="00263070">
                            <w:pPr>
                              <w:pStyle w:val="PLGStandard"/>
                            </w:pPr>
                            <w:r w:rsidRPr="005F7B63">
                              <w:t>Haben Sie Fragen? Sind Sie unsicher? Kommen Sie mit uns ins Gespräch!</w:t>
                            </w:r>
                          </w:p>
                        </w:txbxContent>
                      </wps:txbx>
                      <wps:bodyPr rot="0" vert="horz" wrap="square" lIns="91440" tIns="90000" rIns="91440" bIns="9000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48DE1E" id="_x0000_s1028" type="#_x0000_t202" style="position:absolute;margin-left:.25pt;margin-top:62pt;width:453.3pt;height:34.3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">
                <v:textbox style="mso-fit-shape-to-text:t" inset=",2.5mm,,2.5mm">
                  <w:txbxContent>
                    <w:p w14:paraId="1662B3B2" w14:textId="77777777" w:rsidR="0052087B" w:rsidRPr="005F7B63" w:rsidRDefault="0052087B" w:rsidP="00263070">
                      <w:pPr>
                        <w:pStyle w:val="PLGStandard"/>
                      </w:pPr>
                      <w:r w:rsidRPr="005F7B63">
                        <w:t>Bitte reichen Sie den Förderantrag per E-Mail ein unter:</w:t>
                      </w:r>
                    </w:p>
                    <w:p w14:paraId="639469E9" w14:textId="7D9294B9" w:rsidR="0052087B" w:rsidRPr="00263070" w:rsidRDefault="00E06573" w:rsidP="00263070">
                      <w:pPr>
                        <w:pStyle w:val="PLGStandard"/>
                        <w:rPr>
                          <w:rStyle w:val="Hervorhebung"/>
                        </w:rPr>
                      </w:pPr>
                      <w:hyperlink r:id="rId11" w:history="1">
                        <w:r w:rsidRPr="00095D00">
                          <w:rPr>
                            <w:rStyle w:val="Hyperlink"/>
                          </w:rPr>
                          <w:t>nmt@planergemeinschaft.de</w:t>
                        </w:r>
                      </w:hyperlink>
                    </w:p>
                    <w:p w14:paraId="4FAFFCF7" w14:textId="77777777" w:rsidR="0052087B" w:rsidRPr="005F7B63" w:rsidRDefault="0052087B" w:rsidP="00263070">
                      <w:pPr>
                        <w:pStyle w:val="PLGStandard"/>
                      </w:pPr>
                      <w:r w:rsidRPr="005F7B63">
                        <w:t>Haben Sie Fragen? Sind Sie unsicher? Kommen Sie mit uns ins Gespräch!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06573">
        <w:rPr>
          <w:rFonts w:ascii="Arial" w:hAnsi="Arial" w:cs="Arial"/>
          <w:noProof/>
          <w:sz w:val="26"/>
        </w:rPr>
        <w:t>Maßnahme zur Förderung durch den Gebietsfonds im Fördergebiet Neue Mitte Tempelhof</w:t>
      </w:r>
      <w:r w:rsidR="0052087B" w:rsidRPr="004A46C7">
        <w:t xml:space="preserve"> </w:t>
      </w:r>
    </w:p>
    <w:p w14:paraId="254965E4" w14:textId="18ABF110" w:rsidR="00E06573" w:rsidRDefault="00E06573" w:rsidP="00263070">
      <w:pPr>
        <w:pStyle w:val="PLGStandardgro"/>
      </w:pPr>
    </w:p>
    <w:p w14:paraId="08D2208E" w14:textId="48ED3511" w:rsidR="0052087B" w:rsidRPr="004A46C7" w:rsidRDefault="0052087B" w:rsidP="00263070">
      <w:pPr>
        <w:pStyle w:val="PLGStandardgro"/>
      </w:pPr>
      <w:r w:rsidRPr="004A46C7">
        <w:t>1. Allgemeine Angaben der/des Antragstellenden</w:t>
      </w: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709DA279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0379D64" w14:textId="77777777" w:rsidR="0052087B" w:rsidRPr="004A46C7" w:rsidRDefault="0052087B" w:rsidP="00263070">
            <w:pPr>
              <w:pStyle w:val="PLGStandard"/>
            </w:pPr>
            <w:r w:rsidRPr="004A46C7">
              <w:t>1.1</w:t>
            </w:r>
            <w:r>
              <w:tab/>
            </w:r>
            <w:r>
              <w:tab/>
            </w:r>
            <w:r w:rsidRPr="004A46C7">
              <w:t xml:space="preserve">Name und Adresse der/des Antragstellenden (vertreten durch eine rechtsfähige </w:t>
            </w:r>
            <w:r>
              <w:tab/>
            </w:r>
            <w:r>
              <w:tab/>
            </w:r>
            <w:r w:rsidRPr="004A46C7">
              <w:t>Person)</w:t>
            </w:r>
          </w:p>
        </w:tc>
      </w:tr>
      <w:tr w:rsidR="0052087B" w:rsidRPr="004A46C7" w14:paraId="0F4D9888" w14:textId="77777777" w:rsidTr="002F3B09">
        <w:trPr>
          <w:trHeight w:val="567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EEF0C" w14:textId="77777777" w:rsidR="0052087B" w:rsidRPr="004A46C7" w:rsidRDefault="0052087B" w:rsidP="00263070">
            <w:pPr>
              <w:pStyle w:val="PLGStandard"/>
            </w:pPr>
            <w:r w:rsidRPr="004A46C7">
              <w:t>Name:</w:t>
            </w:r>
            <w:r w:rsidRPr="004A46C7">
              <w:tab/>
            </w:r>
            <w:r w:rsidRPr="004A46C7">
              <w:tab/>
            </w:r>
            <w:r w:rsidRPr="004A46C7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  <w:p w14:paraId="3CD58796" w14:textId="77777777" w:rsidR="0052087B" w:rsidRPr="004A46C7" w:rsidRDefault="0052087B" w:rsidP="00263070">
            <w:pPr>
              <w:pStyle w:val="PLGStandard"/>
            </w:pPr>
            <w:r w:rsidRPr="004A46C7">
              <w:t>Anschrift:</w:t>
            </w:r>
            <w:r w:rsidRPr="004A46C7">
              <w:tab/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  <w:p w14:paraId="66BF525E" w14:textId="77777777" w:rsidR="0052087B" w:rsidRPr="004A46C7" w:rsidRDefault="0052087B" w:rsidP="00263070">
            <w:pPr>
              <w:pStyle w:val="PLGStandard"/>
            </w:pPr>
            <w:r w:rsidRPr="004A46C7">
              <w:t>Telefon:</w:t>
            </w:r>
            <w:r w:rsidRPr="004A46C7">
              <w:tab/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  <w:p w14:paraId="54C7C7EC" w14:textId="77777777" w:rsidR="0052087B" w:rsidRPr="004A46C7" w:rsidRDefault="0052087B" w:rsidP="00263070">
            <w:pPr>
              <w:pStyle w:val="PLGStandard"/>
            </w:pPr>
            <w:r w:rsidRPr="004A46C7">
              <w:t>E-Mail:</w:t>
            </w:r>
            <w:r w:rsidRPr="004A46C7">
              <w:tab/>
            </w:r>
            <w:r w:rsidRPr="004A46C7">
              <w:tab/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</w:tr>
    </w:tbl>
    <w:p w14:paraId="2EE14D2F" w14:textId="77777777" w:rsidR="0052087B" w:rsidRPr="004A46C7" w:rsidRDefault="0052087B" w:rsidP="00263070">
      <w:pPr>
        <w:pStyle w:val="PLGStandard"/>
      </w:pP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7A346BE1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5ACB42" w14:textId="31556AA1" w:rsidR="0052087B" w:rsidRPr="004A46C7" w:rsidRDefault="0052087B" w:rsidP="00263070">
            <w:pPr>
              <w:pStyle w:val="PLGStandard"/>
            </w:pPr>
            <w:r w:rsidRPr="004A46C7">
              <w:t>1.2</w:t>
            </w:r>
            <w:r w:rsidRPr="004A46C7">
              <w:tab/>
            </w:r>
            <w:r>
              <w:tab/>
            </w:r>
            <w:r w:rsidRPr="004A46C7">
              <w:t>Kooperationspartner</w:t>
            </w:r>
            <w:r w:rsidR="00BE22B6">
              <w:t xml:space="preserve"> </w:t>
            </w:r>
            <w:r w:rsidRPr="004A46C7">
              <w:t>/ weitere Projektbeteiligte falls vorhanden</w:t>
            </w:r>
          </w:p>
        </w:tc>
      </w:tr>
      <w:tr w:rsidR="0052087B" w:rsidRPr="004A46C7" w14:paraId="7D9B25DB" w14:textId="77777777" w:rsidTr="002F3B09">
        <w:trPr>
          <w:trHeight w:val="213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00E4B" w14:textId="77777777" w:rsidR="0052087B" w:rsidRDefault="0052087B" w:rsidP="00263070">
            <w:pPr>
              <w:pStyle w:val="PLGStandard"/>
            </w:pP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  <w:p w14:paraId="63F65EAE" w14:textId="4135ABEE" w:rsidR="00263070" w:rsidRPr="004A46C7" w:rsidRDefault="00263070" w:rsidP="00263070">
            <w:pPr>
              <w:pStyle w:val="PLGStandard"/>
            </w:pPr>
          </w:p>
        </w:tc>
      </w:tr>
    </w:tbl>
    <w:p w14:paraId="44082AEF" w14:textId="77777777" w:rsidR="0052087B" w:rsidRPr="004A46C7" w:rsidRDefault="0052087B" w:rsidP="00263070">
      <w:pPr>
        <w:pStyle w:val="PLGStandard"/>
      </w:pPr>
    </w:p>
    <w:p w14:paraId="0863EDB7" w14:textId="77777777" w:rsidR="0052087B" w:rsidRPr="004A46C7" w:rsidRDefault="0052087B" w:rsidP="00263070">
      <w:pPr>
        <w:pStyle w:val="PLGStandardgro"/>
      </w:pPr>
      <w:r w:rsidRPr="004A46C7">
        <w:lastRenderedPageBreak/>
        <w:t>2. Inhalt des Antrages</w:t>
      </w: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1EB2AAD2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CA3459E" w14:textId="77777777" w:rsidR="0052087B" w:rsidRPr="004A46C7" w:rsidRDefault="0052087B" w:rsidP="00263070">
            <w:pPr>
              <w:pStyle w:val="PLGStandard"/>
            </w:pPr>
            <w:r w:rsidRPr="004A46C7">
              <w:t>2.1</w:t>
            </w:r>
            <w:r>
              <w:tab/>
            </w:r>
            <w:r w:rsidRPr="004A46C7">
              <w:tab/>
              <w:t>Projekttitel</w:t>
            </w:r>
          </w:p>
        </w:tc>
      </w:tr>
      <w:tr w:rsidR="0052087B" w:rsidRPr="004A46C7" w14:paraId="6D14F8F7" w14:textId="77777777" w:rsidTr="002F3B09">
        <w:trPr>
          <w:trHeight w:val="213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286" w14:textId="274E48F0" w:rsidR="0052087B" w:rsidRPr="004A46C7" w:rsidRDefault="0052087B" w:rsidP="00E06573">
            <w:pPr>
              <w:pStyle w:val="PLGStandard"/>
            </w:pP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</w:tr>
    </w:tbl>
    <w:p w14:paraId="10A759A6" w14:textId="77777777" w:rsidR="0052087B" w:rsidRPr="004A46C7" w:rsidRDefault="0052087B" w:rsidP="00263070">
      <w:pPr>
        <w:pStyle w:val="PLGStandard"/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1155C27F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14A356F" w14:textId="77777777" w:rsidR="00BE22B6" w:rsidRDefault="0052087B" w:rsidP="00BE22B6">
            <w:pPr>
              <w:pStyle w:val="PLGStandard"/>
              <w:spacing w:after="0"/>
              <w:jc w:val="left"/>
            </w:pPr>
            <w:r w:rsidRPr="004A46C7">
              <w:t>2.2</w:t>
            </w:r>
            <w:r>
              <w:tab/>
            </w:r>
            <w:r w:rsidRPr="004A46C7">
              <w:tab/>
            </w:r>
            <w:r w:rsidR="00BE22B6">
              <w:t>B</w:t>
            </w:r>
            <w:r w:rsidRPr="004A46C7">
              <w:t>eschreibung de</w:t>
            </w:r>
            <w:r w:rsidR="00BE22B6">
              <w:t>s</w:t>
            </w:r>
            <w:r w:rsidRPr="004A46C7">
              <w:t xml:space="preserve"> geplanten </w:t>
            </w:r>
            <w:r w:rsidR="00BE22B6">
              <w:t>Projektes</w:t>
            </w:r>
          </w:p>
          <w:p w14:paraId="7F26DF69" w14:textId="259416A2" w:rsidR="0052087B" w:rsidRPr="004A46C7" w:rsidRDefault="00BE22B6" w:rsidP="00BE22B6">
            <w:pPr>
              <w:pStyle w:val="PLGStandard"/>
              <w:spacing w:after="0"/>
              <w:jc w:val="left"/>
            </w:pPr>
            <w:r>
              <w:tab/>
            </w:r>
            <w:r>
              <w:tab/>
            </w:r>
            <w:r w:rsidR="0052087B" w:rsidRPr="004A46C7">
              <w:t>Was soll mit dem Geld</w:t>
            </w:r>
            <w:r>
              <w:t xml:space="preserve"> </w:t>
            </w:r>
            <w:r w:rsidR="0052087B" w:rsidRPr="004A46C7">
              <w:t>finanziert werden?</w:t>
            </w:r>
          </w:p>
        </w:tc>
      </w:tr>
      <w:tr w:rsidR="0052087B" w:rsidRPr="004A46C7" w14:paraId="5863BE08" w14:textId="77777777" w:rsidTr="002F3B09">
        <w:trPr>
          <w:trHeight w:val="474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45A6" w14:textId="77777777" w:rsidR="0052087B" w:rsidRPr="004A46C7" w:rsidRDefault="0052087B" w:rsidP="00263070">
            <w:pPr>
              <w:pStyle w:val="PLGStandard"/>
            </w:pPr>
            <w:r w:rsidRPr="004A46C7">
              <w:t>(Bitte auf einem gesonderten Blatt ausführlich beschreiben, maximal 1 DIN A4-Seite, und dem Antrag beifügen): Was wollen Sie erreichen, was haben Sie vor, wie wollen Sie das machen, wofür fallen Kosten an?</w:t>
            </w:r>
          </w:p>
        </w:tc>
      </w:tr>
    </w:tbl>
    <w:p w14:paraId="057E12C0" w14:textId="77777777" w:rsidR="0052087B" w:rsidRPr="004A46C7" w:rsidRDefault="0052087B" w:rsidP="00263070">
      <w:pPr>
        <w:pStyle w:val="PLGStandard"/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712947D6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0A1FB0F" w14:textId="77777777" w:rsidR="0052087B" w:rsidRPr="004A46C7" w:rsidRDefault="0052087B" w:rsidP="00263070">
            <w:pPr>
              <w:pStyle w:val="PLGStandard"/>
            </w:pPr>
            <w:r w:rsidRPr="004A46C7">
              <w:t>2.3</w:t>
            </w:r>
            <w:r>
              <w:tab/>
            </w:r>
            <w:r>
              <w:tab/>
            </w:r>
            <w:r w:rsidRPr="004A46C7">
              <w:t>Beginn, Dauer und Ort der geplanten Maßnahme</w:t>
            </w:r>
          </w:p>
        </w:tc>
      </w:tr>
      <w:tr w:rsidR="0052087B" w:rsidRPr="004A46C7" w14:paraId="15990D0D" w14:textId="77777777" w:rsidTr="002F3B09">
        <w:trPr>
          <w:trHeight w:val="213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D154" w14:textId="0EC3CF7A" w:rsidR="0052087B" w:rsidRPr="004A46C7" w:rsidRDefault="0052087B" w:rsidP="00263070">
            <w:pPr>
              <w:pStyle w:val="PLGStandard"/>
            </w:pPr>
            <w:r w:rsidRPr="004A46C7">
              <w:t>Beginn</w:t>
            </w:r>
            <w:r w:rsidR="00CA4850">
              <w:t xml:space="preserve"> / </w:t>
            </w:r>
            <w:r w:rsidR="00900885">
              <w:t>Ende</w:t>
            </w:r>
            <w:r w:rsidR="00CA4850">
              <w:t xml:space="preserve">: </w:t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  <w:r w:rsidR="00BE22B6">
              <w:t xml:space="preserve"> / </w:t>
            </w:r>
            <w:r w:rsidRPr="004A46C7">
              <w:t xml:space="preserve"> </w:t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  <w:p w14:paraId="752C75A1" w14:textId="77777777" w:rsidR="0052087B" w:rsidRPr="004A46C7" w:rsidRDefault="0052087B" w:rsidP="00263070">
            <w:pPr>
              <w:pStyle w:val="PLGStandard"/>
            </w:pPr>
            <w:r w:rsidRPr="004A46C7">
              <w:t xml:space="preserve">sonstige feststehende Termine: </w:t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  <w:p w14:paraId="45A993D4" w14:textId="77777777" w:rsidR="0052087B" w:rsidRPr="004A46C7" w:rsidRDefault="0052087B" w:rsidP="00263070">
            <w:pPr>
              <w:pStyle w:val="PLGStandard"/>
            </w:pPr>
            <w:r w:rsidRPr="004A46C7">
              <w:t xml:space="preserve">Ort der Maßnahme: </w:t>
            </w: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</w:tr>
    </w:tbl>
    <w:p w14:paraId="2B9667D1" w14:textId="77777777" w:rsidR="0052087B" w:rsidRPr="004A46C7" w:rsidRDefault="0052087B" w:rsidP="00263070">
      <w:pPr>
        <w:pStyle w:val="PLGStandard"/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22DC8458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4198A54" w14:textId="23A93772" w:rsidR="0052087B" w:rsidRPr="004A46C7" w:rsidRDefault="0052087B" w:rsidP="00BE22B6">
            <w:pPr>
              <w:pStyle w:val="PLGStandard"/>
              <w:jc w:val="left"/>
            </w:pPr>
            <w:r w:rsidRPr="004A46C7">
              <w:t>2.4</w:t>
            </w:r>
            <w:r>
              <w:tab/>
            </w:r>
            <w:r>
              <w:tab/>
            </w:r>
            <w:r w:rsidRPr="004A46C7">
              <w:t>Ziele und Nutzen de</w:t>
            </w:r>
            <w:r w:rsidR="00BE22B6">
              <w:t>s Projektes</w:t>
            </w:r>
            <w:r w:rsidRPr="004A46C7">
              <w:t xml:space="preserve"> für das Fördergebiet Helle Mitte</w:t>
            </w:r>
            <w:r>
              <w:t xml:space="preserve"> </w:t>
            </w:r>
            <w:r>
              <w:br/>
            </w:r>
            <w:r>
              <w:tab/>
            </w:r>
            <w:r>
              <w:tab/>
            </w:r>
            <w:r w:rsidRPr="004A46C7">
              <w:t>(„Wieso, weshalb, warum?“)</w:t>
            </w:r>
          </w:p>
        </w:tc>
      </w:tr>
      <w:tr w:rsidR="0052087B" w:rsidRPr="004A46C7" w14:paraId="78864BC4" w14:textId="77777777" w:rsidTr="002F3B09">
        <w:trPr>
          <w:trHeight w:val="474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DF6EB" w14:textId="77777777" w:rsidR="0052087B" w:rsidRPr="004A46C7" w:rsidRDefault="0052087B" w:rsidP="00263070">
            <w:pPr>
              <w:pStyle w:val="PLGStandard"/>
            </w:pP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</w:tr>
    </w:tbl>
    <w:p w14:paraId="53159976" w14:textId="77777777" w:rsidR="0052087B" w:rsidRPr="004A46C7" w:rsidRDefault="0052087B" w:rsidP="00263070">
      <w:pPr>
        <w:pStyle w:val="PLGStandard"/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52EEF3B3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EAD2199" w14:textId="77777777" w:rsidR="0052087B" w:rsidRPr="004A46C7" w:rsidRDefault="0052087B" w:rsidP="00263070">
            <w:pPr>
              <w:pStyle w:val="PLGStandard"/>
              <w:keepNext/>
            </w:pPr>
            <w:r w:rsidRPr="004A46C7">
              <w:lastRenderedPageBreak/>
              <w:t>2.5</w:t>
            </w:r>
            <w:r>
              <w:tab/>
            </w:r>
            <w:r w:rsidRPr="004A46C7">
              <w:tab/>
              <w:t>In welches Handlungsfeld lässt sich Ihr Projekt einordnen?</w:t>
            </w:r>
          </w:p>
        </w:tc>
      </w:tr>
      <w:tr w:rsidR="0052087B" w:rsidRPr="004A46C7" w14:paraId="26D5991D" w14:textId="77777777" w:rsidTr="002F3B09">
        <w:trPr>
          <w:trHeight w:val="1304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0374" w14:textId="490A4F86" w:rsidR="0052087B" w:rsidRPr="004A46C7" w:rsidRDefault="0052087B" w:rsidP="00263070">
            <w:pPr>
              <w:pStyle w:val="PLGStandard"/>
              <w:keepNext/>
            </w:pPr>
            <w:r w:rsidRPr="004A46C7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46C7">
              <w:instrText xml:space="preserve"> FORMCHECKBOX </w:instrText>
            </w:r>
            <w:r w:rsidRPr="004A46C7">
              <w:fldChar w:fldCharType="separate"/>
            </w:r>
            <w:r w:rsidRPr="004A46C7">
              <w:fldChar w:fldCharType="end"/>
            </w:r>
            <w:r w:rsidRPr="004A46C7">
              <w:tab/>
              <w:t>Zielgruppenorientierte Aktionen (z.B. k</w:t>
            </w:r>
            <w:r w:rsidRPr="004A46C7">
              <w:rPr>
                <w:szCs w:val="23"/>
              </w:rPr>
              <w:t xml:space="preserve">ulturelle Veranstaltungen, Nachbarschaftsfeste, </w:t>
            </w:r>
            <w:r w:rsidR="00263070">
              <w:rPr>
                <w:szCs w:val="23"/>
              </w:rPr>
              <w:tab/>
            </w:r>
            <w:r w:rsidRPr="004A46C7">
              <w:rPr>
                <w:szCs w:val="23"/>
              </w:rPr>
              <w:t>sportliche Events, Weihnachtskonzerte, Kunstaktionen)</w:t>
            </w:r>
          </w:p>
          <w:p w14:paraId="3279426C" w14:textId="2B99AA5D" w:rsidR="0052087B" w:rsidRPr="004A46C7" w:rsidRDefault="0052087B" w:rsidP="00263070">
            <w:pPr>
              <w:pStyle w:val="PLGStandard"/>
              <w:keepNext/>
            </w:pPr>
            <w:r w:rsidRPr="004A46C7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46C7">
              <w:instrText xml:space="preserve"> FORMCHECKBOX </w:instrText>
            </w:r>
            <w:r w:rsidRPr="004A46C7">
              <w:fldChar w:fldCharType="separate"/>
            </w:r>
            <w:r w:rsidRPr="004A46C7">
              <w:fldChar w:fldCharType="end"/>
            </w:r>
            <w:r w:rsidRPr="004A46C7">
              <w:tab/>
              <w:t xml:space="preserve">Maßnahmen zur Gestaltung des Wohnumfelds (z.B. Pflanzaktionen, Kunstobjekte, </w:t>
            </w:r>
            <w:r w:rsidR="00263070">
              <w:tab/>
            </w:r>
            <w:r w:rsidRPr="004A46C7">
              <w:rPr>
                <w:szCs w:val="23"/>
              </w:rPr>
              <w:t>gemeinsame Aktivitäten für mehr Sauberkeit im Kiez)</w:t>
            </w:r>
          </w:p>
          <w:p w14:paraId="70F5F56F" w14:textId="2D2D1C25" w:rsidR="0052087B" w:rsidRPr="004A46C7" w:rsidRDefault="0052087B" w:rsidP="00263070">
            <w:pPr>
              <w:pStyle w:val="PLGStandard"/>
              <w:keepNext/>
            </w:pPr>
            <w:r w:rsidRPr="004A46C7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A46C7">
              <w:instrText xml:space="preserve"> FORMCHECKBOX </w:instrText>
            </w:r>
            <w:r w:rsidRPr="004A46C7">
              <w:fldChar w:fldCharType="separate"/>
            </w:r>
            <w:r w:rsidRPr="004A46C7">
              <w:fldChar w:fldCharType="end"/>
            </w:r>
            <w:r w:rsidRPr="004A46C7">
              <w:tab/>
              <w:t>K</w:t>
            </w:r>
            <w:r w:rsidRPr="004A46C7">
              <w:rPr>
                <w:szCs w:val="23"/>
              </w:rPr>
              <w:t xml:space="preserve">leinere Baumaßnahmen an Gebäuden (z.B. barrierefreie Zugänge, Verschönerung </w:t>
            </w:r>
            <w:r w:rsidR="00263070">
              <w:rPr>
                <w:szCs w:val="23"/>
              </w:rPr>
              <w:tab/>
            </w:r>
            <w:r w:rsidRPr="004A46C7">
              <w:rPr>
                <w:szCs w:val="23"/>
              </w:rPr>
              <w:t>von Erdgeschosszonen</w:t>
            </w:r>
            <w:r w:rsidR="00BE22B6">
              <w:rPr>
                <w:szCs w:val="23"/>
              </w:rPr>
              <w:t xml:space="preserve">, </w:t>
            </w:r>
            <w:r w:rsidRPr="004A46C7">
              <w:rPr>
                <w:szCs w:val="23"/>
              </w:rPr>
              <w:t xml:space="preserve">Fassadengestaltung, Erneuerung von Beleuchtung und </w:t>
            </w:r>
            <w:r w:rsidR="00263070">
              <w:rPr>
                <w:szCs w:val="23"/>
              </w:rPr>
              <w:tab/>
            </w:r>
            <w:r w:rsidRPr="004A46C7">
              <w:rPr>
                <w:szCs w:val="23"/>
              </w:rPr>
              <w:t>Werbeanlagen, neue Markise und Außenbestuhlung)</w:t>
            </w:r>
          </w:p>
        </w:tc>
      </w:tr>
    </w:tbl>
    <w:p w14:paraId="6B5FB5B0" w14:textId="77777777" w:rsidR="0052087B" w:rsidRPr="004A46C7" w:rsidRDefault="0052087B" w:rsidP="00263070">
      <w:pPr>
        <w:pStyle w:val="PLGStandard"/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51F05934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1CA1E11" w14:textId="77777777" w:rsidR="0052087B" w:rsidRPr="004A46C7" w:rsidRDefault="0052087B" w:rsidP="00263070">
            <w:pPr>
              <w:pStyle w:val="PLGStandard"/>
            </w:pPr>
            <w:r w:rsidRPr="004A46C7">
              <w:t>2.6</w:t>
            </w:r>
            <w:r>
              <w:tab/>
            </w:r>
            <w:r>
              <w:tab/>
            </w:r>
            <w:r w:rsidRPr="004A46C7">
              <w:t>An welche Zielgruppe richtet sich Ihr Projekt?</w:t>
            </w:r>
          </w:p>
        </w:tc>
      </w:tr>
      <w:tr w:rsidR="0052087B" w:rsidRPr="004A46C7" w14:paraId="2F03FCC6" w14:textId="77777777" w:rsidTr="002F3B09">
        <w:trPr>
          <w:trHeight w:val="566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AF05E" w14:textId="77777777" w:rsidR="0052087B" w:rsidRPr="004A46C7" w:rsidRDefault="0052087B" w:rsidP="00263070">
            <w:pPr>
              <w:pStyle w:val="PLGStandard"/>
            </w:pP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</w:tr>
    </w:tbl>
    <w:p w14:paraId="3665CFD2" w14:textId="77777777" w:rsidR="0052087B" w:rsidRPr="004A46C7" w:rsidRDefault="0052087B" w:rsidP="00263070">
      <w:pPr>
        <w:pStyle w:val="PLGStandard"/>
      </w:pPr>
    </w:p>
    <w:tbl>
      <w:tblPr>
        <w:tblW w:w="9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bottom w:w="170" w:type="dxa"/>
        </w:tblCellMar>
        <w:tblLook w:val="01E0" w:firstRow="1" w:lastRow="1" w:firstColumn="1" w:lastColumn="1" w:noHBand="0" w:noVBand="0"/>
      </w:tblPr>
      <w:tblGrid>
        <w:gridCol w:w="9071"/>
      </w:tblGrid>
      <w:tr w:rsidR="0052087B" w:rsidRPr="004A46C7" w14:paraId="5F8FEF5B" w14:textId="77777777" w:rsidTr="002F3B09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E28832" w14:textId="77777777" w:rsidR="0052087B" w:rsidRPr="004A46C7" w:rsidRDefault="0052087B" w:rsidP="00263070">
            <w:pPr>
              <w:pStyle w:val="PLGStandard"/>
            </w:pPr>
            <w:r w:rsidRPr="004A46C7">
              <w:t>2.7</w:t>
            </w:r>
            <w:r>
              <w:tab/>
            </w:r>
            <w:r>
              <w:tab/>
            </w:r>
            <w:r w:rsidRPr="004A46C7">
              <w:t>Wie möchten Sie für Ihr Projekt werben (Öffentlichkeitsarbeit)?</w:t>
            </w:r>
          </w:p>
        </w:tc>
      </w:tr>
      <w:tr w:rsidR="0052087B" w:rsidRPr="004A46C7" w14:paraId="020A556F" w14:textId="77777777" w:rsidTr="002F3B09">
        <w:trPr>
          <w:trHeight w:val="567"/>
        </w:trPr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6661" w14:textId="77777777" w:rsidR="0052087B" w:rsidRPr="004A46C7" w:rsidRDefault="0052087B" w:rsidP="00263070">
            <w:pPr>
              <w:pStyle w:val="PLGStandard"/>
            </w:pPr>
            <w:r w:rsidRPr="004A46C7"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</w:tr>
    </w:tbl>
    <w:p w14:paraId="617C2DA8" w14:textId="456767F1" w:rsidR="00EE6C66" w:rsidRDefault="00EE6C66" w:rsidP="00263070">
      <w:pPr>
        <w:pStyle w:val="PLGStandard"/>
      </w:pPr>
    </w:p>
    <w:p w14:paraId="2B0B5C06" w14:textId="77777777" w:rsidR="00EE6C66" w:rsidRDefault="00EE6C66">
      <w:pPr>
        <w:spacing w:after="160" w:line="278" w:lineRule="auto"/>
        <w:rPr>
          <w:rFonts w:asciiTheme="minorHAnsi" w:eastAsiaTheme="minorHAnsi" w:hAnsiTheme="minorHAnsi" w:cstheme="minorBidi"/>
          <w:sz w:val="22"/>
          <w:lang w:eastAsia="en-US"/>
          <w14:ligatures w14:val="standardContextual"/>
        </w:rPr>
      </w:pPr>
      <w:r>
        <w:br w:type="page"/>
      </w:r>
    </w:p>
    <w:p w14:paraId="73F077EC" w14:textId="77777777" w:rsidR="0052087B" w:rsidRDefault="0052087B" w:rsidP="00263070">
      <w:pPr>
        <w:pStyle w:val="PLGStandardgro"/>
      </w:pPr>
      <w:r w:rsidRPr="004A46C7">
        <w:lastRenderedPageBreak/>
        <w:t>3.</w:t>
      </w:r>
      <w:r w:rsidRPr="004A46C7">
        <w:tab/>
        <w:t>Kosten und Finanzierung</w:t>
      </w:r>
    </w:p>
    <w:tbl>
      <w:tblPr>
        <w:tblStyle w:val="Planergemeinschaft"/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85" w:type="dxa"/>
          <w:bottom w:w="57" w:type="dxa"/>
          <w:right w:w="85" w:type="dxa"/>
        </w:tblCellMar>
        <w:tblLook w:val="0600" w:firstRow="0" w:lastRow="0" w:firstColumn="0" w:lastColumn="0" w:noHBand="1" w:noVBand="1"/>
      </w:tblPr>
      <w:tblGrid>
        <w:gridCol w:w="3628"/>
        <w:gridCol w:w="2721"/>
        <w:gridCol w:w="2721"/>
      </w:tblGrid>
      <w:tr w:rsidR="00BD5E01" w14:paraId="16B9F058" w14:textId="77777777" w:rsidTr="00642F6F">
        <w:trPr>
          <w:trHeight w:val="397"/>
          <w:tblHeader/>
        </w:trPr>
        <w:tc>
          <w:tcPr>
            <w:tcW w:w="3628" w:type="dxa"/>
            <w:shd w:val="clear" w:color="auto" w:fill="D9D9D9" w:themeFill="background1" w:themeFillShade="D9"/>
            <w:vAlign w:val="center"/>
          </w:tcPr>
          <w:p w14:paraId="3CE1ED66" w14:textId="2A19D637" w:rsidR="00BD5E01" w:rsidRDefault="00BD5E01" w:rsidP="00642F6F">
            <w:pPr>
              <w:pStyle w:val="PLGStandard"/>
              <w:spacing w:after="0"/>
              <w:jc w:val="left"/>
            </w:pPr>
            <w:r w:rsidRPr="004A46C7">
              <w:t>Projektkalkulation</w:t>
            </w:r>
          </w:p>
        </w:tc>
        <w:tc>
          <w:tcPr>
            <w:tcW w:w="5442" w:type="dxa"/>
            <w:gridSpan w:val="2"/>
            <w:shd w:val="clear" w:color="auto" w:fill="D9D9D9" w:themeFill="background1" w:themeFillShade="D9"/>
            <w:vAlign w:val="center"/>
          </w:tcPr>
          <w:p w14:paraId="0C684208" w14:textId="4C6E58C2" w:rsidR="00BD5E01" w:rsidRDefault="00BD5E01" w:rsidP="00642F6F">
            <w:pPr>
              <w:pStyle w:val="PLGStandard"/>
              <w:spacing w:after="0"/>
              <w:jc w:val="left"/>
            </w:pPr>
            <w:r w:rsidRPr="004A46C7">
              <w:t>Zuerst müssen Sie berechnen, wie viel Ihr Projekt insgesamt kosten wird. Bitte geben Sie dazu die einzelnen Posten an (keine Pauschalen)</w:t>
            </w:r>
          </w:p>
        </w:tc>
      </w:tr>
      <w:tr w:rsidR="002243D1" w14:paraId="4BAFEF0D" w14:textId="77777777" w:rsidTr="00642F6F">
        <w:trPr>
          <w:trHeight w:val="397"/>
          <w:tblHeader/>
        </w:trPr>
        <w:tc>
          <w:tcPr>
            <w:tcW w:w="3628" w:type="dxa"/>
            <w:vAlign w:val="center"/>
          </w:tcPr>
          <w:p w14:paraId="1590048B" w14:textId="77777777" w:rsidR="002243D1" w:rsidRDefault="002243D1" w:rsidP="00642F6F">
            <w:pPr>
              <w:pStyle w:val="PLGStandard"/>
              <w:spacing w:after="0"/>
              <w:jc w:val="left"/>
            </w:pPr>
          </w:p>
        </w:tc>
        <w:tc>
          <w:tcPr>
            <w:tcW w:w="2721" w:type="dxa"/>
            <w:vAlign w:val="center"/>
          </w:tcPr>
          <w:p w14:paraId="510B00FE" w14:textId="4172DCD1" w:rsidR="002243D1" w:rsidRDefault="002243D1" w:rsidP="00642F6F">
            <w:pPr>
              <w:pStyle w:val="PLGStandard"/>
              <w:spacing w:after="0"/>
              <w:jc w:val="left"/>
            </w:pPr>
            <w:r w:rsidRPr="004A46C7">
              <w:t>Position</w:t>
            </w:r>
          </w:p>
        </w:tc>
        <w:tc>
          <w:tcPr>
            <w:tcW w:w="2721" w:type="dxa"/>
            <w:vAlign w:val="center"/>
          </w:tcPr>
          <w:p w14:paraId="2E31E877" w14:textId="6E8E23FA" w:rsidR="002243D1" w:rsidRDefault="002243D1" w:rsidP="00642F6F">
            <w:pPr>
              <w:pStyle w:val="PLGStandard"/>
              <w:spacing w:after="0"/>
              <w:jc w:val="left"/>
            </w:pPr>
            <w:r w:rsidRPr="004A46C7">
              <w:t>Kosten</w:t>
            </w:r>
          </w:p>
        </w:tc>
      </w:tr>
      <w:tr w:rsidR="00BD5E01" w14:paraId="1E54B99A" w14:textId="77777777" w:rsidTr="00642F6F">
        <w:trPr>
          <w:trHeight w:val="397"/>
        </w:trPr>
        <w:tc>
          <w:tcPr>
            <w:tcW w:w="9070" w:type="dxa"/>
            <w:gridSpan w:val="3"/>
            <w:vAlign w:val="center"/>
          </w:tcPr>
          <w:p w14:paraId="58ADCB15" w14:textId="3583B3B0" w:rsidR="00BD5E01" w:rsidRPr="004A46C7" w:rsidRDefault="00BD5E01" w:rsidP="00642F6F">
            <w:pPr>
              <w:pStyle w:val="PLGStandard"/>
              <w:spacing w:after="0"/>
              <w:jc w:val="left"/>
            </w:pPr>
            <w:r w:rsidRPr="00BD5E01">
              <w:rPr>
                <w:color w:val="EE0000"/>
              </w:rPr>
              <w:t>A:</w:t>
            </w:r>
            <w:r>
              <w:rPr>
                <w:color w:val="EE0000"/>
              </w:rPr>
              <w:t xml:space="preserve"> </w:t>
            </w:r>
            <w:r w:rsidRPr="00BD5E01">
              <w:rPr>
                <w:color w:val="EE0000"/>
              </w:rPr>
              <w:t>Sach- und Verbrauchskosten</w:t>
            </w:r>
          </w:p>
        </w:tc>
      </w:tr>
      <w:tr w:rsidR="00BD5E01" w14:paraId="17706A55" w14:textId="77777777" w:rsidTr="00642F6F">
        <w:trPr>
          <w:trHeight w:val="397"/>
        </w:trPr>
        <w:tc>
          <w:tcPr>
            <w:tcW w:w="3628" w:type="dxa"/>
            <w:vMerge w:val="restart"/>
            <w:vAlign w:val="center"/>
          </w:tcPr>
          <w:p w14:paraId="057305B4" w14:textId="77777777" w:rsidR="00BD5E01" w:rsidRPr="00BD5E01" w:rsidRDefault="00BD5E01" w:rsidP="00642F6F">
            <w:pPr>
              <w:pStyle w:val="PLGStandard"/>
              <w:spacing w:after="0"/>
              <w:jc w:val="left"/>
              <w:rPr>
                <w:rFonts w:asciiTheme="majorHAnsi" w:hAnsiTheme="majorHAnsi" w:cstheme="majorHAnsi"/>
              </w:rPr>
            </w:pPr>
            <w:r w:rsidRPr="00BD5E01">
              <w:t xml:space="preserve">z.B. </w:t>
            </w:r>
            <w:r w:rsidRPr="00BD5E01">
              <w:rPr>
                <w:rFonts w:asciiTheme="majorHAnsi" w:hAnsiTheme="majorHAnsi" w:cstheme="majorHAnsi"/>
              </w:rPr>
              <w:t xml:space="preserve">Kosten für </w:t>
            </w:r>
          </w:p>
          <w:p w14:paraId="28AE8AAE" w14:textId="77777777" w:rsidR="00BD5E01" w:rsidRPr="00BD5E01" w:rsidRDefault="00BD5E01" w:rsidP="00642F6F">
            <w:pPr>
              <w:pStyle w:val="Listenabsatz"/>
              <w:spacing w:after="0"/>
            </w:pPr>
            <w:r w:rsidRPr="00BD5E01">
              <w:t xml:space="preserve">Anmietung von Technik und Mobiliar </w:t>
            </w:r>
          </w:p>
          <w:p w14:paraId="4B0B0935" w14:textId="77777777" w:rsidR="00BD5E01" w:rsidRPr="00BD5E01" w:rsidRDefault="00BD5E01" w:rsidP="00642F6F">
            <w:pPr>
              <w:pStyle w:val="Listenabsatz"/>
              <w:spacing w:after="0"/>
            </w:pPr>
            <w:r w:rsidRPr="00BD5E01">
              <w:t>Druck von Plakaten</w:t>
            </w:r>
          </w:p>
          <w:p w14:paraId="016D017C" w14:textId="77777777" w:rsidR="00BD5E01" w:rsidRPr="00BD5E01" w:rsidRDefault="00BD5E01" w:rsidP="00642F6F">
            <w:pPr>
              <w:pStyle w:val="Listenabsatz"/>
              <w:spacing w:after="0"/>
            </w:pPr>
            <w:r w:rsidRPr="00BD5E01">
              <w:t xml:space="preserve">Genehmigungen </w:t>
            </w:r>
          </w:p>
          <w:p w14:paraId="3003F2ED" w14:textId="4DDEB39C" w:rsidR="00BD5E01" w:rsidRPr="00BD5E01" w:rsidRDefault="00BD5E01" w:rsidP="00642F6F">
            <w:pPr>
              <w:pStyle w:val="Listenabsatz"/>
              <w:spacing w:after="0"/>
            </w:pPr>
            <w:r w:rsidRPr="00BD5E01">
              <w:t>Verbrauchsmaterial</w:t>
            </w:r>
          </w:p>
        </w:tc>
        <w:tc>
          <w:tcPr>
            <w:tcW w:w="2721" w:type="dxa"/>
            <w:vAlign w:val="center"/>
          </w:tcPr>
          <w:p w14:paraId="228B4D69" w14:textId="420CD342" w:rsidR="00BD5E01" w:rsidRPr="00BD5E01" w:rsidRDefault="00BD5E01" w:rsidP="00642F6F">
            <w:pPr>
              <w:pStyle w:val="PLGStandard"/>
              <w:spacing w:after="0"/>
              <w:jc w:val="left"/>
            </w:pPr>
            <w:r w:rsidRPr="00BD5E01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D5E01">
              <w:instrText xml:space="preserve"> FORMTEXT </w:instrText>
            </w:r>
            <w:r w:rsidRPr="00BD5E01">
              <w:fldChar w:fldCharType="separate"/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fldChar w:fldCharType="end"/>
            </w:r>
          </w:p>
        </w:tc>
        <w:tc>
          <w:tcPr>
            <w:tcW w:w="2721" w:type="dxa"/>
            <w:vAlign w:val="center"/>
          </w:tcPr>
          <w:p w14:paraId="55256A6B" w14:textId="626A2998" w:rsidR="00BD5E01" w:rsidRPr="00BD5E01" w:rsidRDefault="00BD5E01" w:rsidP="00642F6F">
            <w:pPr>
              <w:pStyle w:val="PLGStandard"/>
              <w:spacing w:after="0"/>
              <w:jc w:val="right"/>
            </w:pPr>
            <w:r w:rsidRPr="00BD5E0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BD5E01">
              <w:instrText xml:space="preserve"> FORMTEXT </w:instrText>
            </w:r>
            <w:r w:rsidRPr="00BD5E01">
              <w:fldChar w:fldCharType="separate"/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fldChar w:fldCharType="end"/>
            </w:r>
            <w:r w:rsidRPr="00BD5E01">
              <w:t xml:space="preserve"> €</w:t>
            </w:r>
          </w:p>
        </w:tc>
      </w:tr>
      <w:tr w:rsidR="00BD5E01" w14:paraId="13C57504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2E48FC05" w14:textId="77777777" w:rsidR="00BD5E01" w:rsidRPr="00BD5E01" w:rsidRDefault="00BD5E01" w:rsidP="00642F6F">
            <w:pPr>
              <w:pStyle w:val="PLGStandard"/>
              <w:spacing w:after="0"/>
              <w:jc w:val="left"/>
            </w:pPr>
          </w:p>
        </w:tc>
        <w:tc>
          <w:tcPr>
            <w:tcW w:w="2721" w:type="dxa"/>
            <w:vAlign w:val="center"/>
          </w:tcPr>
          <w:p w14:paraId="40F90549" w14:textId="15B6DC2F" w:rsidR="00BD5E01" w:rsidRPr="00BD5E01" w:rsidRDefault="00BD5E01" w:rsidP="00642F6F">
            <w:pPr>
              <w:pStyle w:val="PLGStandard"/>
              <w:spacing w:after="0"/>
              <w:jc w:val="left"/>
            </w:pPr>
            <w:r w:rsidRPr="00BD5E01"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BD5E01">
              <w:instrText xml:space="preserve"> FORMTEXT </w:instrText>
            </w:r>
            <w:r w:rsidRPr="00BD5E01">
              <w:fldChar w:fldCharType="separate"/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fldChar w:fldCharType="end"/>
            </w:r>
          </w:p>
        </w:tc>
        <w:tc>
          <w:tcPr>
            <w:tcW w:w="2721" w:type="dxa"/>
            <w:vAlign w:val="center"/>
          </w:tcPr>
          <w:p w14:paraId="2C4CA793" w14:textId="029FA06B" w:rsidR="00BD5E01" w:rsidRPr="00BD5E01" w:rsidRDefault="00BD5E01" w:rsidP="00642F6F">
            <w:pPr>
              <w:pStyle w:val="PLGStandard"/>
              <w:spacing w:after="0"/>
              <w:jc w:val="right"/>
            </w:pPr>
            <w:r w:rsidRPr="00BD5E0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BD5E01">
              <w:instrText xml:space="preserve"> FORMTEXT </w:instrText>
            </w:r>
            <w:r w:rsidRPr="00BD5E01">
              <w:fldChar w:fldCharType="separate"/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fldChar w:fldCharType="end"/>
            </w:r>
            <w:r w:rsidRPr="00BD5E01">
              <w:t xml:space="preserve"> €</w:t>
            </w:r>
          </w:p>
        </w:tc>
      </w:tr>
      <w:tr w:rsidR="00BD5E01" w14:paraId="40A50507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098C8B8E" w14:textId="77777777" w:rsidR="00BD5E01" w:rsidRPr="00BD5E01" w:rsidRDefault="00BD5E01" w:rsidP="00642F6F">
            <w:pPr>
              <w:pStyle w:val="PLGStandard"/>
              <w:spacing w:after="0"/>
              <w:jc w:val="left"/>
            </w:pPr>
          </w:p>
        </w:tc>
        <w:tc>
          <w:tcPr>
            <w:tcW w:w="2721" w:type="dxa"/>
            <w:vAlign w:val="center"/>
          </w:tcPr>
          <w:p w14:paraId="6FD27E8E" w14:textId="11BCF22C" w:rsidR="00BD5E01" w:rsidRPr="00BD5E01" w:rsidRDefault="00BD5E01" w:rsidP="00642F6F">
            <w:pPr>
              <w:pStyle w:val="PLGStandard"/>
              <w:spacing w:after="0"/>
              <w:jc w:val="left"/>
            </w:pPr>
            <w:r w:rsidRPr="00BD5E01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BD5E01">
              <w:instrText xml:space="preserve"> FORMTEXT </w:instrText>
            </w:r>
            <w:r w:rsidRPr="00BD5E01">
              <w:fldChar w:fldCharType="separate"/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fldChar w:fldCharType="end"/>
            </w:r>
          </w:p>
        </w:tc>
        <w:tc>
          <w:tcPr>
            <w:tcW w:w="2721" w:type="dxa"/>
            <w:vAlign w:val="center"/>
          </w:tcPr>
          <w:p w14:paraId="794E01B9" w14:textId="14A7ADA3" w:rsidR="00BD5E01" w:rsidRPr="00BD5E01" w:rsidRDefault="00BD5E01" w:rsidP="00642F6F">
            <w:pPr>
              <w:pStyle w:val="PLGStandard"/>
              <w:spacing w:after="0"/>
              <w:jc w:val="right"/>
            </w:pPr>
            <w:r w:rsidRPr="00BD5E01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BD5E01">
              <w:instrText xml:space="preserve"> FORMTEXT </w:instrText>
            </w:r>
            <w:r w:rsidRPr="00BD5E01">
              <w:fldChar w:fldCharType="separate"/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t> </w:t>
            </w:r>
            <w:r w:rsidRPr="00BD5E01">
              <w:fldChar w:fldCharType="end"/>
            </w:r>
            <w:r w:rsidRPr="00BD5E01">
              <w:t xml:space="preserve"> €</w:t>
            </w:r>
          </w:p>
        </w:tc>
      </w:tr>
      <w:tr w:rsidR="00BD5E01" w14:paraId="568EB613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7950E7E9" w14:textId="77777777" w:rsidR="00BD5E01" w:rsidRDefault="00BD5E01" w:rsidP="00642F6F">
            <w:pPr>
              <w:pStyle w:val="PLGStandard"/>
              <w:spacing w:after="0"/>
              <w:jc w:val="left"/>
            </w:pPr>
          </w:p>
        </w:tc>
        <w:tc>
          <w:tcPr>
            <w:tcW w:w="2721" w:type="dxa"/>
            <w:vAlign w:val="center"/>
          </w:tcPr>
          <w:p w14:paraId="2FDDCE6E" w14:textId="4B75ACE0" w:rsidR="00BD5E01" w:rsidRPr="004A46C7" w:rsidRDefault="00BD5E01" w:rsidP="00642F6F">
            <w:pPr>
              <w:pStyle w:val="PLGStandard"/>
              <w:spacing w:after="0"/>
              <w:jc w:val="left"/>
            </w:pPr>
            <w:r w:rsidRPr="004A46C7"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  <w:tc>
          <w:tcPr>
            <w:tcW w:w="2721" w:type="dxa"/>
            <w:vAlign w:val="center"/>
          </w:tcPr>
          <w:p w14:paraId="6B45244E" w14:textId="0F0055C5" w:rsidR="00BD5E01" w:rsidRPr="004A46C7" w:rsidRDefault="00BD5E01" w:rsidP="00642F6F">
            <w:pPr>
              <w:pStyle w:val="PLGStandard"/>
              <w:spacing w:after="0"/>
              <w:jc w:val="right"/>
            </w:pPr>
            <w:r w:rsidRPr="004A46C7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  <w:r>
              <w:t xml:space="preserve"> </w:t>
            </w:r>
            <w:r w:rsidRPr="004A46C7">
              <w:t>€</w:t>
            </w:r>
          </w:p>
        </w:tc>
      </w:tr>
      <w:tr w:rsidR="00BD5E01" w14:paraId="6AA44929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0B23DD13" w14:textId="77777777" w:rsidR="00BD5E01" w:rsidRDefault="00BD5E01" w:rsidP="00642F6F">
            <w:pPr>
              <w:pStyle w:val="PLGStandard"/>
              <w:spacing w:after="0"/>
              <w:jc w:val="left"/>
            </w:pPr>
          </w:p>
        </w:tc>
        <w:tc>
          <w:tcPr>
            <w:tcW w:w="2721" w:type="dxa"/>
            <w:vAlign w:val="center"/>
          </w:tcPr>
          <w:p w14:paraId="79E4E5C9" w14:textId="5266486D" w:rsidR="00BD5E01" w:rsidRPr="004A46C7" w:rsidRDefault="00BD5E01" w:rsidP="00642F6F">
            <w:pPr>
              <w:pStyle w:val="PLGStandard"/>
              <w:spacing w:after="0"/>
              <w:jc w:val="left"/>
            </w:pPr>
            <w:r w:rsidRPr="004A46C7"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</w:p>
        </w:tc>
        <w:tc>
          <w:tcPr>
            <w:tcW w:w="2721" w:type="dxa"/>
            <w:vAlign w:val="center"/>
          </w:tcPr>
          <w:p w14:paraId="5D503F96" w14:textId="3285FDE4" w:rsidR="00BD5E01" w:rsidRPr="004A46C7" w:rsidRDefault="00BD5E01" w:rsidP="00642F6F">
            <w:pPr>
              <w:pStyle w:val="PLGStandard"/>
              <w:spacing w:after="0"/>
              <w:jc w:val="right"/>
            </w:pPr>
            <w:r w:rsidRPr="004A46C7"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A46C7">
              <w:instrText xml:space="preserve"> FORMTEXT </w:instrText>
            </w:r>
            <w:r w:rsidRPr="004A46C7">
              <w:fldChar w:fldCharType="separate"/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t> </w:t>
            </w:r>
            <w:r w:rsidRPr="004A46C7">
              <w:fldChar w:fldCharType="end"/>
            </w:r>
            <w:r>
              <w:t xml:space="preserve"> </w:t>
            </w:r>
            <w:r w:rsidRPr="004A46C7">
              <w:t>€</w:t>
            </w:r>
          </w:p>
        </w:tc>
      </w:tr>
      <w:tr w:rsidR="00BD5E01" w14:paraId="47005A15" w14:textId="77777777" w:rsidTr="00642F6F">
        <w:trPr>
          <w:trHeight w:val="397"/>
        </w:trPr>
        <w:tc>
          <w:tcPr>
            <w:tcW w:w="6349" w:type="dxa"/>
            <w:gridSpan w:val="2"/>
            <w:vAlign w:val="center"/>
          </w:tcPr>
          <w:p w14:paraId="25A69E43" w14:textId="30F9D502" w:rsidR="00BD5E01" w:rsidRPr="00BD5E01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Cs/>
                <w:iCs/>
              </w:rPr>
            </w:pPr>
            <w:r w:rsidRPr="00BD5E01">
              <w:rPr>
                <w:rFonts w:ascii="Arial" w:hAnsi="Arial" w:cs="Arial"/>
                <w:bCs/>
                <w:iCs/>
                <w:color w:val="EE0000"/>
              </w:rPr>
              <w:t>A: Zwischensumme Sach- und Verbrauchskosten</w:t>
            </w:r>
          </w:p>
        </w:tc>
        <w:tc>
          <w:tcPr>
            <w:tcW w:w="2721" w:type="dxa"/>
            <w:vAlign w:val="center"/>
          </w:tcPr>
          <w:p w14:paraId="0412241F" w14:textId="248D4E61" w:rsidR="00BD5E01" w:rsidRPr="004A46C7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  <w:r w:rsidRPr="004A46C7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7D20FC4F" w14:textId="77777777" w:rsidTr="00642F6F">
        <w:trPr>
          <w:trHeight w:val="397"/>
        </w:trPr>
        <w:tc>
          <w:tcPr>
            <w:tcW w:w="9070" w:type="dxa"/>
            <w:gridSpan w:val="3"/>
            <w:vAlign w:val="center"/>
          </w:tcPr>
          <w:p w14:paraId="63A85AB9" w14:textId="251AA74A" w:rsidR="00BD5E01" w:rsidRPr="00BD5E01" w:rsidRDefault="00BD5E01" w:rsidP="00642F6F">
            <w:pPr>
              <w:pStyle w:val="PLGStandard"/>
              <w:spacing w:after="0"/>
              <w:jc w:val="left"/>
              <w:rPr>
                <w:bCs/>
                <w:color w:val="EE0000"/>
              </w:rPr>
            </w:pPr>
            <w:r w:rsidRPr="00BD5E01">
              <w:rPr>
                <w:rFonts w:ascii="Arial" w:hAnsi="Arial" w:cs="Arial"/>
                <w:bCs/>
                <w:color w:val="EE0000"/>
              </w:rPr>
              <w:t>B: Personalkosten/ Honorare</w:t>
            </w:r>
          </w:p>
          <w:p w14:paraId="7CF92583" w14:textId="62048D29" w:rsidR="00BD5E01" w:rsidRPr="00642F6F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Cs/>
                <w:sz w:val="20"/>
                <w:szCs w:val="20"/>
              </w:rPr>
            </w:pPr>
            <w:r w:rsidRPr="00642F6F">
              <w:rPr>
                <w:rFonts w:ascii="Arial" w:hAnsi="Arial" w:cs="Arial"/>
                <w:bCs/>
                <w:sz w:val="20"/>
                <w:szCs w:val="20"/>
              </w:rPr>
              <w:t>Tätigkeit und Leistungsumfang (ggf. Dauer)</w:t>
            </w:r>
          </w:p>
        </w:tc>
      </w:tr>
      <w:tr w:rsidR="00BD5E01" w14:paraId="49F15548" w14:textId="77777777" w:rsidTr="00642F6F">
        <w:trPr>
          <w:trHeight w:val="397"/>
        </w:trPr>
        <w:tc>
          <w:tcPr>
            <w:tcW w:w="3628" w:type="dxa"/>
            <w:vMerge w:val="restart"/>
            <w:vAlign w:val="center"/>
          </w:tcPr>
          <w:p w14:paraId="5B314089" w14:textId="4569FBC5" w:rsidR="00BD5E01" w:rsidRPr="004A46C7" w:rsidRDefault="00BD5E01" w:rsidP="00642F6F">
            <w:pPr>
              <w:pStyle w:val="PlgFlietext01"/>
              <w:spacing w:after="0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</w:t>
            </w:r>
            <w:r w:rsidRPr="004A46C7">
              <w:rPr>
                <w:rFonts w:ascii="Arial" w:hAnsi="Arial" w:cs="Arial"/>
              </w:rPr>
              <w:t xml:space="preserve">.B. </w:t>
            </w:r>
          </w:p>
          <w:p w14:paraId="0B85B95D" w14:textId="77777777" w:rsidR="00BD5E01" w:rsidRPr="004A46C7" w:rsidRDefault="00BD5E01" w:rsidP="00642F6F">
            <w:pPr>
              <w:pStyle w:val="Listenabsatz"/>
              <w:spacing w:after="0"/>
            </w:pPr>
            <w:r w:rsidRPr="004A46C7">
              <w:t>Musikergage</w:t>
            </w:r>
          </w:p>
          <w:p w14:paraId="2424E659" w14:textId="77777777" w:rsidR="00BD5E01" w:rsidRPr="004A46C7" w:rsidRDefault="00BD5E01" w:rsidP="00642F6F">
            <w:pPr>
              <w:pStyle w:val="Listenabsatz"/>
              <w:spacing w:after="0"/>
            </w:pPr>
            <w:r w:rsidRPr="004A46C7">
              <w:t>Künstlerhonorar</w:t>
            </w:r>
          </w:p>
          <w:p w14:paraId="36A5BBB3" w14:textId="77777777" w:rsidR="00BD5E01" w:rsidRPr="004A46C7" w:rsidRDefault="00BD5E01" w:rsidP="00642F6F">
            <w:pPr>
              <w:pStyle w:val="Listenabsatz"/>
              <w:spacing w:after="0"/>
            </w:pPr>
            <w:r w:rsidRPr="004A46C7">
              <w:t>Grafikleistungen</w:t>
            </w:r>
          </w:p>
          <w:p w14:paraId="0847C05E" w14:textId="77777777" w:rsidR="00BD5E01" w:rsidRPr="00D158C4" w:rsidRDefault="00BD5E01" w:rsidP="00642F6F">
            <w:pPr>
              <w:pStyle w:val="Listenabsatz"/>
              <w:spacing w:after="0"/>
              <w:rPr>
                <w:rFonts w:ascii="Arial" w:hAnsi="Arial" w:cs="Arial"/>
                <w:b/>
              </w:rPr>
            </w:pPr>
            <w:r>
              <w:t>P</w:t>
            </w:r>
            <w:r w:rsidRPr="004A46C7">
              <w:t>lanungsleistungen</w:t>
            </w:r>
          </w:p>
          <w:p w14:paraId="147AD3FF" w14:textId="1BA0F0EF" w:rsidR="00BD5E01" w:rsidRPr="004A46C7" w:rsidRDefault="00BD5E01" w:rsidP="00642F6F">
            <w:pPr>
              <w:pStyle w:val="Listenabsatz"/>
              <w:spacing w:after="0"/>
              <w:rPr>
                <w:rFonts w:ascii="Arial" w:hAnsi="Arial" w:cs="Arial"/>
                <w:b/>
              </w:rPr>
            </w:pPr>
            <w:r w:rsidRPr="00D158C4">
              <w:t>Aufwandsentschädigung für Helfer, Kinderschminken etc.</w:t>
            </w:r>
          </w:p>
        </w:tc>
        <w:tc>
          <w:tcPr>
            <w:tcW w:w="2721" w:type="dxa"/>
            <w:vAlign w:val="center"/>
          </w:tcPr>
          <w:p w14:paraId="4723A74B" w14:textId="545F14F4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14:paraId="3DD5B0ED" w14:textId="3B4959B9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23E0DC22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2D731F68" w14:textId="77777777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2721" w:type="dxa"/>
            <w:vAlign w:val="center"/>
          </w:tcPr>
          <w:p w14:paraId="3488A80E" w14:textId="31E84BF0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14:paraId="79A401AA" w14:textId="0D3F57F2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73DEB45F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4D67E59F" w14:textId="77777777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2721" w:type="dxa"/>
            <w:vAlign w:val="center"/>
          </w:tcPr>
          <w:p w14:paraId="25E0D1DD" w14:textId="5D277E82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14:paraId="3CDFE19A" w14:textId="60AE208A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2F050D21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2E33F7C5" w14:textId="77777777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2721" w:type="dxa"/>
            <w:vAlign w:val="center"/>
          </w:tcPr>
          <w:p w14:paraId="1AB4FFF5" w14:textId="13768A31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14:paraId="2CCC271B" w14:textId="25774321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452EF7CE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60F68821" w14:textId="77777777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2721" w:type="dxa"/>
            <w:vAlign w:val="center"/>
          </w:tcPr>
          <w:p w14:paraId="6CD14343" w14:textId="2E1B0146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14:paraId="330E430C" w14:textId="51E8A616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05C8D490" w14:textId="77777777" w:rsidTr="00642F6F">
        <w:trPr>
          <w:trHeight w:val="397"/>
        </w:trPr>
        <w:tc>
          <w:tcPr>
            <w:tcW w:w="3628" w:type="dxa"/>
            <w:vMerge/>
            <w:vAlign w:val="center"/>
          </w:tcPr>
          <w:p w14:paraId="5442F1CC" w14:textId="77777777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/>
              </w:rPr>
            </w:pPr>
          </w:p>
        </w:tc>
        <w:tc>
          <w:tcPr>
            <w:tcW w:w="2721" w:type="dxa"/>
            <w:vAlign w:val="center"/>
          </w:tcPr>
          <w:p w14:paraId="2742F906" w14:textId="4B9A8AAB" w:rsidR="00BD5E01" w:rsidRPr="004A46C7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</w:rPr>
            </w:pPr>
            <w:r w:rsidRPr="004A46C7"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Pr="004A46C7">
              <w:rPr>
                <w:rFonts w:ascii="Arial" w:hAnsi="Arial" w:cs="Arial"/>
              </w:rPr>
              <w:instrText xml:space="preserve"> FORMTEXT </w:instrText>
            </w:r>
            <w:r w:rsidRPr="004A46C7">
              <w:rPr>
                <w:rFonts w:ascii="Arial" w:hAnsi="Arial" w:cs="Arial"/>
              </w:rPr>
            </w:r>
            <w:r w:rsidRPr="004A46C7">
              <w:rPr>
                <w:rFonts w:ascii="Arial" w:hAnsi="Arial" w:cs="Arial"/>
              </w:rPr>
              <w:fldChar w:fldCharType="separate"/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t> </w:t>
            </w:r>
            <w:r w:rsidRPr="004A46C7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21" w:type="dxa"/>
            <w:vAlign w:val="center"/>
          </w:tcPr>
          <w:p w14:paraId="4F5833D2" w14:textId="5E50E1D9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28B44021" w14:textId="77777777" w:rsidTr="00642F6F">
        <w:trPr>
          <w:trHeight w:val="397"/>
        </w:trPr>
        <w:tc>
          <w:tcPr>
            <w:tcW w:w="6349" w:type="dxa"/>
            <w:gridSpan w:val="2"/>
            <w:vAlign w:val="center"/>
          </w:tcPr>
          <w:p w14:paraId="06880D46" w14:textId="73768454" w:rsidR="00BD5E01" w:rsidRPr="00BD5E01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Cs/>
                <w:iCs/>
              </w:rPr>
            </w:pPr>
            <w:r w:rsidRPr="00BD5E01">
              <w:rPr>
                <w:rFonts w:ascii="Arial" w:hAnsi="Arial" w:cs="Arial"/>
                <w:bCs/>
                <w:iCs/>
                <w:color w:val="EE0000"/>
              </w:rPr>
              <w:t>B: Zwischensumme Personalkosten und Honorare</w:t>
            </w:r>
          </w:p>
        </w:tc>
        <w:tc>
          <w:tcPr>
            <w:tcW w:w="2721" w:type="dxa"/>
            <w:vAlign w:val="center"/>
          </w:tcPr>
          <w:p w14:paraId="2C71E6E9" w14:textId="5F09CE8C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58D17B57" w14:textId="77777777" w:rsidTr="00642F6F">
        <w:trPr>
          <w:trHeight w:val="397"/>
        </w:trPr>
        <w:tc>
          <w:tcPr>
            <w:tcW w:w="6349" w:type="dxa"/>
            <w:gridSpan w:val="2"/>
            <w:vAlign w:val="center"/>
          </w:tcPr>
          <w:p w14:paraId="5180D370" w14:textId="0E3EB1AD" w:rsidR="00BD5E01" w:rsidRPr="00BD5E01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Cs/>
                <w:color w:val="EE0000"/>
              </w:rPr>
            </w:pPr>
            <w:r w:rsidRPr="00BD5E01">
              <w:rPr>
                <w:rFonts w:ascii="Arial" w:hAnsi="Arial" w:cs="Arial"/>
                <w:bCs/>
                <w:color w:val="EE0000"/>
              </w:rPr>
              <w:t>Projektkosten ing. (A + B)</w:t>
            </w:r>
          </w:p>
          <w:p w14:paraId="51CC803A" w14:textId="0150D3DE" w:rsidR="00BD5E01" w:rsidRPr="004A46C7" w:rsidRDefault="00BD5E01" w:rsidP="00642F6F">
            <w:pPr>
              <w:pStyle w:val="PLGStandardkleinProtokoll"/>
              <w:spacing w:after="0"/>
              <w:rPr>
                <w:rFonts w:ascii="Arial" w:hAnsi="Arial" w:cs="Arial"/>
                <w:b/>
                <w:i/>
              </w:rPr>
            </w:pPr>
            <w:r w:rsidRPr="00D158C4">
              <w:t xml:space="preserve">*Voraussetzung für die Förderung Ihres Projektes ist, dass Sie einen Eigenanteil von mind. 50 % der gesamten Projektkosten einsetzen. </w:t>
            </w:r>
            <w:r w:rsidR="00E06573">
              <w:br/>
            </w:r>
            <w:r w:rsidR="00642F6F">
              <w:t xml:space="preserve"> </w:t>
            </w:r>
            <w:r w:rsidRPr="00D158C4">
              <w:t>Beispiel: Ihr Projekt kostet insgesamt 1.000 € und Sie bringen die nötigen 50 % Eigenanteil mit, dann beträgt Ihre Antragssumme 500 €.</w:t>
            </w:r>
          </w:p>
        </w:tc>
        <w:tc>
          <w:tcPr>
            <w:tcW w:w="2721" w:type="dxa"/>
            <w:vAlign w:val="center"/>
          </w:tcPr>
          <w:p w14:paraId="2D600CA2" w14:textId="0F1D03A1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798A064B" w14:textId="77777777" w:rsidTr="00642F6F">
        <w:trPr>
          <w:trHeight w:val="397"/>
        </w:trPr>
        <w:tc>
          <w:tcPr>
            <w:tcW w:w="6349" w:type="dxa"/>
            <w:gridSpan w:val="2"/>
            <w:vAlign w:val="center"/>
          </w:tcPr>
          <w:p w14:paraId="1CAD0B61" w14:textId="24DFEB11" w:rsidR="00BD5E01" w:rsidRPr="00BD5E01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Cs/>
                <w:i/>
              </w:rPr>
            </w:pPr>
            <w:r w:rsidRPr="00BD5E01">
              <w:rPr>
                <w:rFonts w:ascii="Arial" w:hAnsi="Arial" w:cs="Arial"/>
                <w:bCs/>
                <w:color w:val="EE0000"/>
              </w:rPr>
              <w:t>C: Eigenanteil</w:t>
            </w:r>
          </w:p>
        </w:tc>
        <w:tc>
          <w:tcPr>
            <w:tcW w:w="2721" w:type="dxa"/>
            <w:vAlign w:val="center"/>
          </w:tcPr>
          <w:p w14:paraId="359A3FB0" w14:textId="32F122DD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75264DD6" w14:textId="77777777" w:rsidTr="00642F6F">
        <w:trPr>
          <w:trHeight w:val="397"/>
        </w:trPr>
        <w:tc>
          <w:tcPr>
            <w:tcW w:w="6349" w:type="dxa"/>
            <w:gridSpan w:val="2"/>
            <w:vAlign w:val="center"/>
          </w:tcPr>
          <w:p w14:paraId="3DCC6ADC" w14:textId="77777777" w:rsidR="00BD5E01" w:rsidRPr="00BD5E01" w:rsidRDefault="00BD5E01" w:rsidP="00642F6F">
            <w:pPr>
              <w:pStyle w:val="PLGStandard"/>
              <w:spacing w:after="0"/>
              <w:jc w:val="left"/>
              <w:rPr>
                <w:rFonts w:ascii="Arial" w:hAnsi="Arial" w:cs="Arial"/>
                <w:bCs/>
                <w:color w:val="EE0000"/>
              </w:rPr>
            </w:pPr>
            <w:r w:rsidRPr="00BD5E01">
              <w:rPr>
                <w:rFonts w:ascii="Arial" w:hAnsi="Arial" w:cs="Arial"/>
                <w:bCs/>
                <w:color w:val="EE0000"/>
              </w:rPr>
              <w:t xml:space="preserve">Antragssumme Gebietsfonds </w:t>
            </w:r>
            <w:r w:rsidRPr="00BD5E01">
              <w:rPr>
                <w:rFonts w:ascii="Arial" w:hAnsi="Arial" w:cs="Arial"/>
                <w:bCs/>
                <w:i/>
                <w:iCs/>
                <w:color w:val="EE0000"/>
              </w:rPr>
              <w:t>(A + B – C)</w:t>
            </w:r>
            <w:r w:rsidRPr="00BD5E01">
              <w:rPr>
                <w:rFonts w:ascii="Arial" w:hAnsi="Arial" w:cs="Arial"/>
                <w:bCs/>
                <w:color w:val="EE0000"/>
              </w:rPr>
              <w:t xml:space="preserve"> </w:t>
            </w:r>
          </w:p>
          <w:p w14:paraId="7ABB3A7A" w14:textId="662C40BA" w:rsidR="00BD5E01" w:rsidRPr="004A46C7" w:rsidRDefault="00BD5E01" w:rsidP="00642F6F">
            <w:pPr>
              <w:pStyle w:val="PLGStandardkleinProtokoll"/>
              <w:spacing w:after="0"/>
              <w:rPr>
                <w:b/>
                <w:bCs/>
                <w:i/>
                <w:iCs/>
              </w:rPr>
            </w:pPr>
            <w:r w:rsidRPr="004A46C7">
              <w:t>(Die Antragsumme ergibt sich aus der Differenz Ihrer Projektkosten (A + B) und dem von Ihnen erbrachten Eigenanteil.)</w:t>
            </w:r>
          </w:p>
        </w:tc>
        <w:tc>
          <w:tcPr>
            <w:tcW w:w="2721" w:type="dxa"/>
            <w:vAlign w:val="center"/>
          </w:tcPr>
          <w:p w14:paraId="7BBF4E28" w14:textId="22C92463" w:rsidR="00BD5E01" w:rsidRPr="00EE6C66" w:rsidRDefault="00BD5E01" w:rsidP="00642F6F">
            <w:pPr>
              <w:pStyle w:val="PLGStandard"/>
              <w:spacing w:after="0"/>
              <w:jc w:val="righ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FORMTEXT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t> </w:t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€</w:t>
            </w:r>
          </w:p>
        </w:tc>
      </w:tr>
      <w:tr w:rsidR="00BD5E01" w14:paraId="6D9B384D" w14:textId="77777777" w:rsidTr="00642F6F">
        <w:trPr>
          <w:trHeight w:val="397"/>
        </w:trPr>
        <w:tc>
          <w:tcPr>
            <w:tcW w:w="9070" w:type="dxa"/>
            <w:gridSpan w:val="3"/>
            <w:vAlign w:val="center"/>
          </w:tcPr>
          <w:p w14:paraId="2F342544" w14:textId="77777777" w:rsidR="00BD5E01" w:rsidRPr="00EE6C66" w:rsidRDefault="00BD5E01" w:rsidP="00642F6F">
            <w:pPr>
              <w:pStyle w:val="PlgFlietext01"/>
              <w:spacing w:after="0"/>
              <w:jc w:val="lef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t>Sind Sie zum Vorsteuerabzug gemäß § 15 Umsatzsteuergesetz** berechtigt?</w:t>
            </w:r>
          </w:p>
          <w:p w14:paraId="7E8672B2" w14:textId="79731BB8" w:rsidR="00BD5E01" w:rsidRPr="00EE6C66" w:rsidRDefault="00BD5E01" w:rsidP="00642F6F">
            <w:pPr>
              <w:pStyle w:val="PlgFlietext01"/>
              <w:spacing w:after="0"/>
              <w:jc w:val="left"/>
              <w:rPr>
                <w:rFonts w:ascii="Arial" w:hAnsi="Arial" w:cs="Arial"/>
              </w:rPr>
            </w:pPr>
            <w:r w:rsidRPr="00EE6C66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FORMCHECKBOX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ja</w:t>
            </w:r>
            <w:r w:rsidRPr="00EE6C66">
              <w:rPr>
                <w:rFonts w:ascii="Arial" w:hAnsi="Arial" w:cs="Arial"/>
              </w:rPr>
              <w:tab/>
              <w:t xml:space="preserve"> </w:t>
            </w:r>
            <w:r w:rsidRPr="00EE6C66">
              <w:rPr>
                <w:rFonts w:ascii="Arial" w:hAnsi="Arial" w:cs="Arial"/>
              </w:rPr>
              <w:tab/>
            </w:r>
            <w:r w:rsidRPr="00EE6C66">
              <w:rPr>
                <w:rFonts w:ascii="Arial" w:hAnsi="Arial"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E6C66">
              <w:rPr>
                <w:rFonts w:ascii="Arial" w:hAnsi="Arial" w:cs="Arial"/>
              </w:rPr>
              <w:instrText xml:space="preserve"> FORMCHECKBOX </w:instrText>
            </w:r>
            <w:r w:rsidRPr="00EE6C66">
              <w:rPr>
                <w:rFonts w:ascii="Arial" w:hAnsi="Arial" w:cs="Arial"/>
              </w:rPr>
            </w:r>
            <w:r w:rsidRPr="00EE6C66">
              <w:rPr>
                <w:rFonts w:ascii="Arial" w:hAnsi="Arial" w:cs="Arial"/>
              </w:rPr>
              <w:fldChar w:fldCharType="separate"/>
            </w:r>
            <w:r w:rsidRPr="00EE6C66">
              <w:rPr>
                <w:rFonts w:ascii="Arial" w:hAnsi="Arial" w:cs="Arial"/>
              </w:rPr>
              <w:fldChar w:fldCharType="end"/>
            </w:r>
            <w:r w:rsidRPr="00EE6C66">
              <w:rPr>
                <w:rFonts w:ascii="Arial" w:hAnsi="Arial" w:cs="Arial"/>
              </w:rPr>
              <w:t xml:space="preserve"> nein</w:t>
            </w:r>
          </w:p>
          <w:p w14:paraId="384942FA" w14:textId="06EB246F" w:rsidR="00BD5E01" w:rsidRPr="00EE6C66" w:rsidRDefault="00BD5E01" w:rsidP="00642F6F">
            <w:pPr>
              <w:pStyle w:val="PLGStandardkleinProtokoll"/>
              <w:spacing w:after="0"/>
              <w:rPr>
                <w:rFonts w:ascii="Arial" w:hAnsi="Arial" w:cs="Arial"/>
              </w:rPr>
            </w:pPr>
            <w:r w:rsidRPr="00EE6C66">
              <w:t>**Im Finanzierungsplan dürfen nur Netto-Beträge veranschlagt werden, sofern der/ die Antragstellende die Möglichkeit zum Vorsteuerabzug gemäß §15 Umsatzsteuergesetz oder sonst Anspruch auf Erstattung der Umsatzsteuer hat.</w:t>
            </w:r>
          </w:p>
        </w:tc>
      </w:tr>
    </w:tbl>
    <w:p w14:paraId="3586BFF3" w14:textId="77777777" w:rsidR="008616DA" w:rsidRPr="0052087B" w:rsidRDefault="008616DA" w:rsidP="0052087B"/>
    <w:sectPr w:rsidR="008616DA" w:rsidRPr="0052087B" w:rsidSect="00ED287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134" w:right="2722" w:bottom="1134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87DBA" w14:textId="77777777" w:rsidR="002445CD" w:rsidRDefault="002445CD" w:rsidP="00827C1F">
      <w:r>
        <w:separator/>
      </w:r>
    </w:p>
  </w:endnote>
  <w:endnote w:type="continuationSeparator" w:id="0">
    <w:p w14:paraId="67F4D53F" w14:textId="77777777" w:rsidR="002445CD" w:rsidRDefault="002445CD" w:rsidP="00827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774ECF97-913E-4736-8ED6-1FB51124D877}"/>
    <w:embedItalic r:id="rId2" w:fontKey="{CB065871-6B24-4477-8CB6-CFC5396C077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B4775" w14:textId="4B19C008" w:rsidR="00B3158A" w:rsidRPr="00A23213" w:rsidRDefault="00E06573" w:rsidP="008941EC">
    <w:pPr>
      <w:pStyle w:val="Fuzeile"/>
    </w:pPr>
    <w:r>
      <mc:AlternateContent>
        <mc:Choice Requires="wpg">
          <w:drawing>
            <wp:anchor distT="0" distB="0" distL="114300" distR="114300" simplePos="0" relativeHeight="251685888" behindDoc="0" locked="0" layoutInCell="1" allowOverlap="1" wp14:anchorId="35E8DEF4" wp14:editId="3D57869F">
              <wp:simplePos x="0" y="0"/>
              <wp:positionH relativeFrom="page">
                <wp:posOffset>900430</wp:posOffset>
              </wp:positionH>
              <wp:positionV relativeFrom="page">
                <wp:posOffset>9916795</wp:posOffset>
              </wp:positionV>
              <wp:extent cx="6001200" cy="576000"/>
              <wp:effectExtent l="0" t="0" r="0" b="0"/>
              <wp:wrapNone/>
              <wp:docPr id="1626696114" name="Gruppieren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1200" cy="576000"/>
                        <a:chOff x="0" y="0"/>
                        <a:chExt cx="6001952" cy="575945"/>
                      </a:xfrm>
                    </wpg:grpSpPr>
                    <pic:pic xmlns:pic="http://schemas.openxmlformats.org/drawingml/2006/picture">
                      <pic:nvPicPr>
                        <pic:cNvPr id="544439572" name="Grafik 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t="9681" b="8020"/>
                        <a:stretch>
                          <a:fillRect/>
                        </a:stretch>
                      </pic:blipFill>
                      <pic:spPr bwMode="auto">
                        <a:xfrm>
                          <a:off x="1828800" y="0"/>
                          <a:ext cx="541655" cy="5759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96267117" name="Grafik 6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l="10181" t="17536" r="7938" b="19377"/>
                        <a:stretch>
                          <a:fillRect/>
                        </a:stretch>
                      </pic:blipFill>
                      <pic:spPr bwMode="auto">
                        <a:xfrm>
                          <a:off x="0" y="116732"/>
                          <a:ext cx="1158875" cy="431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8953061" name="Grafik 10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44757" y="150778"/>
                          <a:ext cx="2957195" cy="3594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1BF318" id="Gruppieren 8" o:spid="_x0000_s1026" style="position:absolute;margin-left:70.9pt;margin-top:780.85pt;width:472.55pt;height:45.35pt;z-index:251685888;mso-position-horizontal-relative:page;mso-position-vertical-relative:page;mso-width-relative:margin;mso-height-relative:margin" coordsize="60019,575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7" type="#_x0000_t75" style="position:absolute;left:18288;width:5416;height:57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">
                <v:imagedata r:id="rId4" o:title="" croptop="6345f" cropbottom="5256f"/>
              </v:shape>
              <v:shape id="Grafik 6" o:spid="_x0000_s1028" type="#_x0000_t75" style="position:absolute;top:1167;width:11588;height:43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">
                <v:imagedata r:id="rId5" o:title="" croptop="11492f" cropbottom="12699f" cropleft="6672f" cropright="5202f"/>
              </v:shape>
              <v:shape id="Grafik 10" o:spid="_x0000_s1029" type="#_x0000_t75" style="position:absolute;left:30447;top:1507;width:29572;height:3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">
                <v:imagedata r:id="rId6" o:title=""/>
              </v:shape>
              <w10:wrap anchorx="page" anchory="page"/>
            </v:group>
          </w:pict>
        </mc:Fallback>
      </mc:AlternateContent>
    </w:r>
    <w:r w:rsidR="00B3158A" w:rsidRPr="00A23213">
      <w:fldChar w:fldCharType="begin"/>
    </w:r>
    <w:r w:rsidR="00B3158A" w:rsidRPr="00A23213">
      <w:instrText xml:space="preserve"> PAGE  \* Arabic  \* MERGEFORMAT </w:instrText>
    </w:r>
    <w:r w:rsidR="00B3158A" w:rsidRPr="00A23213">
      <w:fldChar w:fldCharType="separate"/>
    </w:r>
    <w:r w:rsidR="00B3158A" w:rsidRPr="00A23213">
      <w:t>6</w:t>
    </w:r>
    <w:r w:rsidR="00B3158A" w:rsidRPr="00A23213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560B2" w14:textId="77777777" w:rsidR="00291B25" w:rsidRDefault="00291B25" w:rsidP="008941EC">
    <w:pPr>
      <w:pStyle w:val="Fuzeile"/>
    </w:pPr>
    <w:r>
      <mc:AlternateContent>
        <mc:Choice Requires="wps">
          <w:drawing>
            <wp:anchor distT="0" distB="0" distL="114300" distR="114300" simplePos="0" relativeHeight="251670528" behindDoc="0" locked="1" layoutInCell="1" allowOverlap="1" wp14:anchorId="03358545" wp14:editId="6454C89B">
              <wp:simplePos x="0" y="0"/>
              <wp:positionH relativeFrom="page">
                <wp:posOffset>900430</wp:posOffset>
              </wp:positionH>
              <wp:positionV relativeFrom="page">
                <wp:posOffset>10100945</wp:posOffset>
              </wp:positionV>
              <wp:extent cx="6004560" cy="269875"/>
              <wp:effectExtent l="0" t="0" r="15240" b="0"/>
              <wp:wrapNone/>
              <wp:docPr id="5115705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004560" cy="2698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C7C77F" w14:textId="77777777" w:rsidR="00291B25" w:rsidRPr="003C1BC3" w:rsidRDefault="00291B25" w:rsidP="006D36A9">
                          <w:pPr>
                            <w:jc w:val="right"/>
                            <w:rPr>
                              <w:color w:val="B8D5D0"/>
                              <w:sz w:val="28"/>
                              <w:szCs w:val="28"/>
                            </w:rPr>
                          </w:pPr>
                          <w:r w:rsidRPr="003C1BC3">
                            <w:rPr>
                              <w:color w:val="B8D5D0"/>
                              <w:sz w:val="28"/>
                              <w:szCs w:val="28"/>
                            </w:rPr>
                            <w:t>planergemeinschaft.de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358545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70.9pt;margin-top:795.35pt;width:472.8pt;height:21.2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" filled="f" stroked="f" strokeweight=".5pt">
              <v:textbox style="mso-fit-shape-to-text:t" inset="0,0,0,0">
                <w:txbxContent>
                  <w:p w14:paraId="5CC7C77F" w14:textId="77777777" w:rsidR="00291B25" w:rsidRPr="003C1BC3" w:rsidRDefault="00291B25" w:rsidP="006D36A9">
                    <w:pPr>
                      <w:jc w:val="right"/>
                      <w:rPr>
                        <w:color w:val="B8D5D0"/>
                        <w:sz w:val="28"/>
                        <w:szCs w:val="28"/>
                      </w:rPr>
                    </w:pPr>
                    <w:r w:rsidRPr="003C1BC3">
                      <w:rPr>
                        <w:color w:val="B8D5D0"/>
                        <w:sz w:val="28"/>
                        <w:szCs w:val="28"/>
                      </w:rPr>
                      <w:t>planergemeinschaft.de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8D1CC" w14:textId="77777777" w:rsidR="002445CD" w:rsidRDefault="002445CD" w:rsidP="00827C1F">
      <w:r>
        <w:separator/>
      </w:r>
    </w:p>
  </w:footnote>
  <w:footnote w:type="continuationSeparator" w:id="0">
    <w:p w14:paraId="6F239447" w14:textId="77777777" w:rsidR="002445CD" w:rsidRDefault="002445CD" w:rsidP="00827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6532" w14:textId="753B146B" w:rsidR="00ED2878" w:rsidRDefault="00E06573">
    <w:pPr>
      <w:pStyle w:val="Kopfzeile"/>
    </w:pPr>
    <w:r>
      <w:rPr>
        <w:noProof/>
      </w:rPr>
      <w:drawing>
        <wp:anchor distT="0" distB="0" distL="114300" distR="114300" simplePos="0" relativeHeight="251683840" behindDoc="0" locked="0" layoutInCell="1" allowOverlap="1" wp14:anchorId="768B53AA" wp14:editId="7092FE4A">
          <wp:simplePos x="0" y="0"/>
          <wp:positionH relativeFrom="column">
            <wp:posOffset>5086350</wp:posOffset>
          </wp:positionH>
          <wp:positionV relativeFrom="paragraph">
            <wp:posOffset>-235585</wp:posOffset>
          </wp:positionV>
          <wp:extent cx="1532255" cy="812800"/>
          <wp:effectExtent l="0" t="0" r="0" b="6350"/>
          <wp:wrapNone/>
          <wp:docPr id="87" name="Grafik 87" descr="Logo_NMT_RGB_klein_FÜR 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NMT_RGB_klein_FÜR 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878">
      <w:rPr>
        <w:noProof/>
      </w:rPr>
      <w:drawing>
        <wp:inline distT="0" distB="0" distL="0" distR="0" wp14:anchorId="58492564" wp14:editId="092C6345">
          <wp:extent cx="542925" cy="577850"/>
          <wp:effectExtent l="0" t="0" r="9525" b="0"/>
          <wp:docPr id="1712211864" name="Grafik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5982" name="Grafik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>
                    <a:picLocks noChangeAspect="1"/>
                  </pic:cNvPicPr>
                </pic:nvPicPr>
                <pic:blipFill rotWithShape="1"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rcRect r="-587" b="-42857"/>
                  <a:stretch>
                    <a:fillRect/>
                  </a:stretch>
                </pic:blipFill>
                <pic:spPr bwMode="black">
                  <a:xfrm>
                    <a:off x="0" y="0"/>
                    <a:ext cx="54292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E97BD" w14:textId="77777777" w:rsidR="00E86891" w:rsidRDefault="003C1BC3" w:rsidP="00200353">
    <w:pPr>
      <w:pStyle w:val="Kopfzeile"/>
      <w:tabs>
        <w:tab w:val="right" w:pos="7766"/>
      </w:tabs>
    </w:pPr>
    <w:r>
      <w:rPr>
        <w:noProof/>
      </w:rPr>
      <w:drawing>
        <wp:inline distT="0" distB="0" distL="0" distR="0" wp14:anchorId="04B7C6EB" wp14:editId="049377A4">
          <wp:extent cx="542925" cy="577850"/>
          <wp:effectExtent l="0" t="0" r="9525" b="0"/>
          <wp:docPr id="1769984851" name="Grafik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5982" name="Grafik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-587" b="-42857"/>
                  <a:stretch>
                    <a:fillRect/>
                  </a:stretch>
                </pic:blipFill>
                <pic:spPr bwMode="black">
                  <a:xfrm>
                    <a:off x="0" y="0"/>
                    <a:ext cx="542925" cy="577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179"/>
    <w:multiLevelType w:val="multilevel"/>
    <w:tmpl w:val="875E845E"/>
    <w:lvl w:ilvl="0">
      <w:start w:val="1"/>
      <w:numFmt w:val="decimal"/>
      <w:pStyle w:val="berschrift1"/>
      <w:lvlText w:val="%1"/>
      <w:lvlJc w:val="left"/>
      <w:pPr>
        <w:ind w:left="1985" w:hanging="1985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1985" w:hanging="1985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1985" w:hanging="1985"/>
      </w:pPr>
      <w:rPr>
        <w:rFonts w:hint="default"/>
      </w:rPr>
    </w:lvl>
    <w:lvl w:ilvl="3">
      <w:start w:val="1"/>
      <w:numFmt w:val="none"/>
      <w:lvlRestart w:val="1"/>
      <w:pStyle w:val="berschrift4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Restart w:val="1"/>
      <w:pStyle w:val="berschrift5"/>
      <w:lvlText w:val=""/>
      <w:lvlJc w:val="left"/>
      <w:pPr>
        <w:ind w:left="0" w:firstLine="0"/>
      </w:pPr>
      <w:rPr>
        <w:rFonts w:hint="default"/>
        <w:sz w:val="22"/>
      </w:rPr>
    </w:lvl>
    <w:lvl w:ilvl="5">
      <w:start w:val="1"/>
      <w:numFmt w:val="decimal"/>
      <w:pStyle w:val="berschrift6"/>
      <w:lvlText w:val="%1.%2.%3.%4.%5.%6"/>
      <w:lvlJc w:val="left"/>
      <w:pPr>
        <w:ind w:left="1985" w:hanging="1985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985" w:hanging="1985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985" w:hanging="1985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985" w:hanging="1985"/>
      </w:pPr>
      <w:rPr>
        <w:rFonts w:hint="default"/>
      </w:rPr>
    </w:lvl>
  </w:abstractNum>
  <w:abstractNum w:abstractNumId="1" w15:restartNumberingAfterBreak="0">
    <w:nsid w:val="390706D4"/>
    <w:multiLevelType w:val="multilevel"/>
    <w:tmpl w:val="E4B2385E"/>
    <w:lvl w:ilvl="0">
      <w:start w:val="1"/>
      <w:numFmt w:val="decimal"/>
      <w:pStyle w:val="PLGBildtitel"/>
      <w:lvlText w:val="Abb. %1: "/>
      <w:lvlJc w:val="left"/>
      <w:pPr>
        <w:tabs>
          <w:tab w:val="num" w:pos="567"/>
        </w:tabs>
        <w:ind w:left="567" w:hanging="567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4061102D"/>
    <w:multiLevelType w:val="multilevel"/>
    <w:tmpl w:val="C2EA0640"/>
    <w:lvl w:ilvl="0">
      <w:start w:val="1"/>
      <w:numFmt w:val="bullet"/>
      <w:pStyle w:val="Listenabsatz"/>
      <w:lvlText w:val="—"/>
      <w:lvlJc w:val="left"/>
      <w:pPr>
        <w:ind w:left="397" w:hanging="397"/>
      </w:pPr>
      <w:rPr>
        <w:rFonts w:ascii="Arial" w:hAnsi="Arial" w:hint="default"/>
      </w:rPr>
    </w:lvl>
    <w:lvl w:ilvl="1">
      <w:start w:val="1"/>
      <w:numFmt w:val="bullet"/>
      <w:lvlText w:val="—"/>
      <w:lvlJc w:val="left"/>
      <w:pPr>
        <w:ind w:left="794" w:hanging="397"/>
      </w:pPr>
      <w:rPr>
        <w:rFonts w:ascii="Arial" w:hAnsi="Arial" w:hint="default"/>
      </w:rPr>
    </w:lvl>
    <w:lvl w:ilvl="2">
      <w:start w:val="1"/>
      <w:numFmt w:val="bullet"/>
      <w:lvlText w:val="—"/>
      <w:lvlJc w:val="left"/>
      <w:pPr>
        <w:ind w:left="1191" w:hanging="397"/>
      </w:pPr>
      <w:rPr>
        <w:rFonts w:ascii="Arial" w:hAnsi="Arial" w:hint="default"/>
      </w:rPr>
    </w:lvl>
    <w:lvl w:ilvl="3">
      <w:start w:val="1"/>
      <w:numFmt w:val="bullet"/>
      <w:lvlText w:val="—"/>
      <w:lvlJc w:val="left"/>
      <w:pPr>
        <w:ind w:left="1588" w:hanging="397"/>
      </w:pPr>
      <w:rPr>
        <w:rFonts w:ascii="Arial" w:hAnsi="Arial" w:hint="default"/>
      </w:rPr>
    </w:lvl>
    <w:lvl w:ilvl="4">
      <w:start w:val="1"/>
      <w:numFmt w:val="bullet"/>
      <w:lvlText w:val="—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—"/>
      <w:lvlJc w:val="left"/>
      <w:pPr>
        <w:ind w:left="2382" w:hanging="397"/>
      </w:pPr>
      <w:rPr>
        <w:rFonts w:ascii="Arial" w:hAnsi="Arial" w:hint="default"/>
      </w:rPr>
    </w:lvl>
    <w:lvl w:ilvl="6">
      <w:start w:val="1"/>
      <w:numFmt w:val="bullet"/>
      <w:lvlText w:val="—"/>
      <w:lvlJc w:val="left"/>
      <w:pPr>
        <w:ind w:left="2779" w:hanging="397"/>
      </w:pPr>
      <w:rPr>
        <w:rFonts w:ascii="Arial" w:hAnsi="Arial" w:hint="default"/>
      </w:rPr>
    </w:lvl>
    <w:lvl w:ilvl="7">
      <w:start w:val="1"/>
      <w:numFmt w:val="bullet"/>
      <w:lvlText w:val="—"/>
      <w:lvlJc w:val="left"/>
      <w:pPr>
        <w:ind w:left="3176" w:hanging="397"/>
      </w:pPr>
      <w:rPr>
        <w:rFonts w:ascii="Arial" w:hAnsi="Arial" w:hint="default"/>
      </w:rPr>
    </w:lvl>
    <w:lvl w:ilvl="8">
      <w:start w:val="1"/>
      <w:numFmt w:val="bullet"/>
      <w:lvlText w:val="—"/>
      <w:lvlJc w:val="left"/>
      <w:pPr>
        <w:ind w:left="3573" w:hanging="397"/>
      </w:pPr>
      <w:rPr>
        <w:rFonts w:ascii="Arial" w:hAnsi="Arial" w:hint="default"/>
      </w:rPr>
    </w:lvl>
  </w:abstractNum>
  <w:abstractNum w:abstractNumId="3" w15:restartNumberingAfterBreak="0">
    <w:nsid w:val="477E7DAC"/>
    <w:multiLevelType w:val="multilevel"/>
    <w:tmpl w:val="858CC738"/>
    <w:lvl w:ilvl="0">
      <w:start w:val="1"/>
      <w:numFmt w:val="decimal"/>
      <w:lvlText w:val="Abb. %1: 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9F2088B"/>
    <w:multiLevelType w:val="multilevel"/>
    <w:tmpl w:val="6DEC72BE"/>
    <w:lvl w:ilvl="0">
      <w:start w:val="1"/>
      <w:numFmt w:val="decimal"/>
      <w:pStyle w:val="Beschriftung"/>
      <w:lvlText w:val="Tabelle %1: "/>
      <w:lvlJc w:val="left"/>
      <w:pPr>
        <w:tabs>
          <w:tab w:val="num" w:pos="1985"/>
        </w:tabs>
        <w:ind w:left="1985" w:hanging="1985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624946BC"/>
    <w:multiLevelType w:val="multilevel"/>
    <w:tmpl w:val="1206BF4A"/>
    <w:lvl w:ilvl="0">
      <w:start w:val="1"/>
      <w:numFmt w:val="decimal"/>
      <w:lvlText w:val="%1"/>
      <w:lvlJc w:val="left"/>
      <w:pPr>
        <w:tabs>
          <w:tab w:val="num" w:pos="680"/>
        </w:tabs>
        <w:ind w:left="680" w:hanging="680"/>
      </w:pPr>
      <w:rPr>
        <w:rFonts w:ascii="Arial Narrow" w:hAnsi="Arial Narrow" w:hint="default"/>
        <w:sz w:val="26"/>
        <w:szCs w:val="34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ascii="Arial Narrow" w:hAnsi="Arial Narrow" w:hint="default"/>
        <w:color w:val="auto"/>
        <w:sz w:val="26"/>
        <w:szCs w:val="26"/>
      </w:rPr>
    </w:lvl>
    <w:lvl w:ilvl="2">
      <w:start w:val="1"/>
      <w:numFmt w:val="decimal"/>
      <w:lvlText w:val="%1.%2.%3"/>
      <w:lvlJc w:val="left"/>
      <w:pPr>
        <w:tabs>
          <w:tab w:val="num" w:pos="680"/>
        </w:tabs>
        <w:ind w:left="680" w:hanging="680"/>
      </w:pPr>
      <w:rPr>
        <w:rFonts w:ascii="Arial Narrow" w:hAnsi="Arial Narrow" w:hint="default"/>
        <w:sz w:val="26"/>
        <w:szCs w:val="26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ascii="Arial Narrow" w:hAnsi="Arial Narrow" w:hint="default"/>
        <w:sz w:val="24"/>
        <w:szCs w:val="24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550699197">
    <w:abstractNumId w:val="0"/>
  </w:num>
  <w:num w:numId="2" w16cid:durableId="1182891041">
    <w:abstractNumId w:val="2"/>
  </w:num>
  <w:num w:numId="3" w16cid:durableId="1684897116">
    <w:abstractNumId w:val="2"/>
  </w:num>
  <w:num w:numId="4" w16cid:durableId="1789004870">
    <w:abstractNumId w:val="2"/>
  </w:num>
  <w:num w:numId="5" w16cid:durableId="481505671">
    <w:abstractNumId w:val="1"/>
  </w:num>
  <w:num w:numId="6" w16cid:durableId="2078819526">
    <w:abstractNumId w:val="3"/>
  </w:num>
  <w:num w:numId="7" w16cid:durableId="353583513">
    <w:abstractNumId w:val="4"/>
  </w:num>
  <w:num w:numId="8" w16cid:durableId="20200379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87B"/>
    <w:rsid w:val="00003FD8"/>
    <w:rsid w:val="00006853"/>
    <w:rsid w:val="00032BE8"/>
    <w:rsid w:val="00034C2B"/>
    <w:rsid w:val="00042845"/>
    <w:rsid w:val="00044278"/>
    <w:rsid w:val="000458AB"/>
    <w:rsid w:val="000550AB"/>
    <w:rsid w:val="000614C8"/>
    <w:rsid w:val="00067A69"/>
    <w:rsid w:val="00071D25"/>
    <w:rsid w:val="00073391"/>
    <w:rsid w:val="000805F7"/>
    <w:rsid w:val="00093ACE"/>
    <w:rsid w:val="000B2E23"/>
    <w:rsid w:val="000B64DB"/>
    <w:rsid w:val="000C1AB7"/>
    <w:rsid w:val="000C2638"/>
    <w:rsid w:val="000C65B4"/>
    <w:rsid w:val="000E683C"/>
    <w:rsid w:val="000F1931"/>
    <w:rsid w:val="000F68FC"/>
    <w:rsid w:val="000F7AEE"/>
    <w:rsid w:val="00100C4A"/>
    <w:rsid w:val="00103600"/>
    <w:rsid w:val="001038D2"/>
    <w:rsid w:val="00105D0B"/>
    <w:rsid w:val="001064B4"/>
    <w:rsid w:val="001111CE"/>
    <w:rsid w:val="001146B5"/>
    <w:rsid w:val="00125A97"/>
    <w:rsid w:val="00143263"/>
    <w:rsid w:val="0014381C"/>
    <w:rsid w:val="00145F64"/>
    <w:rsid w:val="00157A87"/>
    <w:rsid w:val="00164DF1"/>
    <w:rsid w:val="00175F11"/>
    <w:rsid w:val="00176F36"/>
    <w:rsid w:val="0018674F"/>
    <w:rsid w:val="00187869"/>
    <w:rsid w:val="00191FF0"/>
    <w:rsid w:val="001A6A6D"/>
    <w:rsid w:val="001C51F6"/>
    <w:rsid w:val="00200353"/>
    <w:rsid w:val="00202767"/>
    <w:rsid w:val="00213ECC"/>
    <w:rsid w:val="0022057E"/>
    <w:rsid w:val="002243D1"/>
    <w:rsid w:val="00233743"/>
    <w:rsid w:val="00234163"/>
    <w:rsid w:val="002445CD"/>
    <w:rsid w:val="00251506"/>
    <w:rsid w:val="002553CA"/>
    <w:rsid w:val="00263070"/>
    <w:rsid w:val="00265965"/>
    <w:rsid w:val="00272BFF"/>
    <w:rsid w:val="00280182"/>
    <w:rsid w:val="002813D0"/>
    <w:rsid w:val="00291B25"/>
    <w:rsid w:val="002A307B"/>
    <w:rsid w:val="002A730C"/>
    <w:rsid w:val="002B21AD"/>
    <w:rsid w:val="002B3AE7"/>
    <w:rsid w:val="002B780C"/>
    <w:rsid w:val="002C6313"/>
    <w:rsid w:val="002E06BC"/>
    <w:rsid w:val="002E3046"/>
    <w:rsid w:val="002F021C"/>
    <w:rsid w:val="002F3EE5"/>
    <w:rsid w:val="002F4525"/>
    <w:rsid w:val="00306DBD"/>
    <w:rsid w:val="00317C2E"/>
    <w:rsid w:val="00323252"/>
    <w:rsid w:val="0032465C"/>
    <w:rsid w:val="00327A0C"/>
    <w:rsid w:val="0033551C"/>
    <w:rsid w:val="00335E8B"/>
    <w:rsid w:val="003369D7"/>
    <w:rsid w:val="003438B8"/>
    <w:rsid w:val="00344429"/>
    <w:rsid w:val="0035491E"/>
    <w:rsid w:val="00356AB8"/>
    <w:rsid w:val="00356FDD"/>
    <w:rsid w:val="00363095"/>
    <w:rsid w:val="00372553"/>
    <w:rsid w:val="0039047F"/>
    <w:rsid w:val="003971FF"/>
    <w:rsid w:val="003A6BCF"/>
    <w:rsid w:val="003B2580"/>
    <w:rsid w:val="003B3752"/>
    <w:rsid w:val="003B6203"/>
    <w:rsid w:val="003C1BC3"/>
    <w:rsid w:val="003E0BF0"/>
    <w:rsid w:val="003E6AFD"/>
    <w:rsid w:val="003E77DA"/>
    <w:rsid w:val="003F13D3"/>
    <w:rsid w:val="00405C8E"/>
    <w:rsid w:val="00412DFA"/>
    <w:rsid w:val="00417B83"/>
    <w:rsid w:val="00426A01"/>
    <w:rsid w:val="00433CA7"/>
    <w:rsid w:val="00437022"/>
    <w:rsid w:val="00442420"/>
    <w:rsid w:val="004438D9"/>
    <w:rsid w:val="0044566A"/>
    <w:rsid w:val="00446613"/>
    <w:rsid w:val="00463924"/>
    <w:rsid w:val="0046470C"/>
    <w:rsid w:val="0046712A"/>
    <w:rsid w:val="004737B2"/>
    <w:rsid w:val="004766E4"/>
    <w:rsid w:val="0049597C"/>
    <w:rsid w:val="004B1185"/>
    <w:rsid w:val="004C204E"/>
    <w:rsid w:val="004C7CF4"/>
    <w:rsid w:val="004E2227"/>
    <w:rsid w:val="004F003B"/>
    <w:rsid w:val="00504C14"/>
    <w:rsid w:val="00512603"/>
    <w:rsid w:val="0052087B"/>
    <w:rsid w:val="005239EE"/>
    <w:rsid w:val="00537288"/>
    <w:rsid w:val="005403B7"/>
    <w:rsid w:val="00542726"/>
    <w:rsid w:val="00555E84"/>
    <w:rsid w:val="00556FED"/>
    <w:rsid w:val="00560265"/>
    <w:rsid w:val="00562290"/>
    <w:rsid w:val="00563706"/>
    <w:rsid w:val="00565517"/>
    <w:rsid w:val="00572D6D"/>
    <w:rsid w:val="00577AAF"/>
    <w:rsid w:val="00586748"/>
    <w:rsid w:val="005A2AB1"/>
    <w:rsid w:val="005A5813"/>
    <w:rsid w:val="005B29DE"/>
    <w:rsid w:val="005C200F"/>
    <w:rsid w:val="005D1091"/>
    <w:rsid w:val="005E7724"/>
    <w:rsid w:val="005F1F84"/>
    <w:rsid w:val="005F4DB0"/>
    <w:rsid w:val="005F7B63"/>
    <w:rsid w:val="00600D42"/>
    <w:rsid w:val="006073E4"/>
    <w:rsid w:val="00615DC3"/>
    <w:rsid w:val="006175F5"/>
    <w:rsid w:val="00625D32"/>
    <w:rsid w:val="00630231"/>
    <w:rsid w:val="00633324"/>
    <w:rsid w:val="00636ECF"/>
    <w:rsid w:val="00642F6F"/>
    <w:rsid w:val="00651132"/>
    <w:rsid w:val="00655967"/>
    <w:rsid w:val="00660470"/>
    <w:rsid w:val="00664F82"/>
    <w:rsid w:val="00677D89"/>
    <w:rsid w:val="00686EF2"/>
    <w:rsid w:val="00693BF9"/>
    <w:rsid w:val="00696ECC"/>
    <w:rsid w:val="006A638B"/>
    <w:rsid w:val="006D23BC"/>
    <w:rsid w:val="006D36A9"/>
    <w:rsid w:val="006F75DA"/>
    <w:rsid w:val="007112CA"/>
    <w:rsid w:val="00715F8B"/>
    <w:rsid w:val="00724D33"/>
    <w:rsid w:val="00727ECE"/>
    <w:rsid w:val="0073292F"/>
    <w:rsid w:val="00733295"/>
    <w:rsid w:val="007356E7"/>
    <w:rsid w:val="00742ECD"/>
    <w:rsid w:val="00750372"/>
    <w:rsid w:val="00774F6B"/>
    <w:rsid w:val="00777D5A"/>
    <w:rsid w:val="00781568"/>
    <w:rsid w:val="007A04EB"/>
    <w:rsid w:val="007A4633"/>
    <w:rsid w:val="007B0E42"/>
    <w:rsid w:val="007B2047"/>
    <w:rsid w:val="007B28BF"/>
    <w:rsid w:val="007B2A6E"/>
    <w:rsid w:val="007C1A72"/>
    <w:rsid w:val="007C52DA"/>
    <w:rsid w:val="007F2292"/>
    <w:rsid w:val="007F3756"/>
    <w:rsid w:val="0080343A"/>
    <w:rsid w:val="00805CB8"/>
    <w:rsid w:val="008156AD"/>
    <w:rsid w:val="00816D9F"/>
    <w:rsid w:val="00823531"/>
    <w:rsid w:val="0082459D"/>
    <w:rsid w:val="00824717"/>
    <w:rsid w:val="00825B1C"/>
    <w:rsid w:val="00825FD7"/>
    <w:rsid w:val="0082691C"/>
    <w:rsid w:val="00827C1F"/>
    <w:rsid w:val="008313F1"/>
    <w:rsid w:val="008616DA"/>
    <w:rsid w:val="00865B75"/>
    <w:rsid w:val="00865FA0"/>
    <w:rsid w:val="0087070E"/>
    <w:rsid w:val="0087401C"/>
    <w:rsid w:val="008744E9"/>
    <w:rsid w:val="008842E0"/>
    <w:rsid w:val="0089266C"/>
    <w:rsid w:val="00893D58"/>
    <w:rsid w:val="008941EC"/>
    <w:rsid w:val="008A0D60"/>
    <w:rsid w:val="008A2C1F"/>
    <w:rsid w:val="008A70F7"/>
    <w:rsid w:val="008C0F50"/>
    <w:rsid w:val="008C27CC"/>
    <w:rsid w:val="008D4C26"/>
    <w:rsid w:val="008E2F80"/>
    <w:rsid w:val="008E37DD"/>
    <w:rsid w:val="00900885"/>
    <w:rsid w:val="009045AB"/>
    <w:rsid w:val="00912498"/>
    <w:rsid w:val="00944F2C"/>
    <w:rsid w:val="00951D5C"/>
    <w:rsid w:val="00965E7C"/>
    <w:rsid w:val="00977270"/>
    <w:rsid w:val="00983B72"/>
    <w:rsid w:val="00983D92"/>
    <w:rsid w:val="009868F9"/>
    <w:rsid w:val="0099538C"/>
    <w:rsid w:val="00996D4F"/>
    <w:rsid w:val="009B1834"/>
    <w:rsid w:val="009B2E70"/>
    <w:rsid w:val="009C67A6"/>
    <w:rsid w:val="009F053B"/>
    <w:rsid w:val="009F4D4F"/>
    <w:rsid w:val="00A042E0"/>
    <w:rsid w:val="00A05060"/>
    <w:rsid w:val="00A154E6"/>
    <w:rsid w:val="00A21BFA"/>
    <w:rsid w:val="00A22564"/>
    <w:rsid w:val="00A23213"/>
    <w:rsid w:val="00A35D3A"/>
    <w:rsid w:val="00A54B23"/>
    <w:rsid w:val="00A57178"/>
    <w:rsid w:val="00A72951"/>
    <w:rsid w:val="00A85059"/>
    <w:rsid w:val="00AC3EA3"/>
    <w:rsid w:val="00AD5F03"/>
    <w:rsid w:val="00AE07A0"/>
    <w:rsid w:val="00AE1649"/>
    <w:rsid w:val="00AE2CA0"/>
    <w:rsid w:val="00AE407B"/>
    <w:rsid w:val="00AF146B"/>
    <w:rsid w:val="00B01F07"/>
    <w:rsid w:val="00B06A85"/>
    <w:rsid w:val="00B14391"/>
    <w:rsid w:val="00B15697"/>
    <w:rsid w:val="00B158FA"/>
    <w:rsid w:val="00B172F8"/>
    <w:rsid w:val="00B23538"/>
    <w:rsid w:val="00B3158A"/>
    <w:rsid w:val="00B357DA"/>
    <w:rsid w:val="00B4137C"/>
    <w:rsid w:val="00B55467"/>
    <w:rsid w:val="00B62BBE"/>
    <w:rsid w:val="00B648F2"/>
    <w:rsid w:val="00B67686"/>
    <w:rsid w:val="00B807BF"/>
    <w:rsid w:val="00B96183"/>
    <w:rsid w:val="00BA035A"/>
    <w:rsid w:val="00BA0B98"/>
    <w:rsid w:val="00BA1944"/>
    <w:rsid w:val="00BB2409"/>
    <w:rsid w:val="00BB4165"/>
    <w:rsid w:val="00BB6C20"/>
    <w:rsid w:val="00BC354B"/>
    <w:rsid w:val="00BD1605"/>
    <w:rsid w:val="00BD5E01"/>
    <w:rsid w:val="00BE22B6"/>
    <w:rsid w:val="00BF1254"/>
    <w:rsid w:val="00BF36D4"/>
    <w:rsid w:val="00C038C4"/>
    <w:rsid w:val="00C06052"/>
    <w:rsid w:val="00C14EC1"/>
    <w:rsid w:val="00C20C23"/>
    <w:rsid w:val="00C33302"/>
    <w:rsid w:val="00C40430"/>
    <w:rsid w:val="00C408F6"/>
    <w:rsid w:val="00C66B6D"/>
    <w:rsid w:val="00C67945"/>
    <w:rsid w:val="00C7772F"/>
    <w:rsid w:val="00C80C75"/>
    <w:rsid w:val="00C83937"/>
    <w:rsid w:val="00C8685E"/>
    <w:rsid w:val="00CA4850"/>
    <w:rsid w:val="00CB4D78"/>
    <w:rsid w:val="00CB58AA"/>
    <w:rsid w:val="00CB643E"/>
    <w:rsid w:val="00CB6601"/>
    <w:rsid w:val="00CC3D86"/>
    <w:rsid w:val="00CD315F"/>
    <w:rsid w:val="00CD6163"/>
    <w:rsid w:val="00CE0BE6"/>
    <w:rsid w:val="00CE46B1"/>
    <w:rsid w:val="00CE4A1C"/>
    <w:rsid w:val="00CE78AE"/>
    <w:rsid w:val="00D02FCE"/>
    <w:rsid w:val="00D039F1"/>
    <w:rsid w:val="00D158C4"/>
    <w:rsid w:val="00D179A0"/>
    <w:rsid w:val="00D22239"/>
    <w:rsid w:val="00D226F7"/>
    <w:rsid w:val="00D23E1D"/>
    <w:rsid w:val="00D256CA"/>
    <w:rsid w:val="00D2758D"/>
    <w:rsid w:val="00D3335A"/>
    <w:rsid w:val="00D4225D"/>
    <w:rsid w:val="00D42BDF"/>
    <w:rsid w:val="00D45640"/>
    <w:rsid w:val="00D73700"/>
    <w:rsid w:val="00D753B8"/>
    <w:rsid w:val="00D75733"/>
    <w:rsid w:val="00DA0B06"/>
    <w:rsid w:val="00DA0C5E"/>
    <w:rsid w:val="00DA6DC8"/>
    <w:rsid w:val="00DB6EAC"/>
    <w:rsid w:val="00DB7A2C"/>
    <w:rsid w:val="00DC2DC4"/>
    <w:rsid w:val="00DC3B00"/>
    <w:rsid w:val="00DC72E4"/>
    <w:rsid w:val="00DD252D"/>
    <w:rsid w:val="00DD2DEA"/>
    <w:rsid w:val="00DF6326"/>
    <w:rsid w:val="00E05A82"/>
    <w:rsid w:val="00E06573"/>
    <w:rsid w:val="00E20931"/>
    <w:rsid w:val="00E27171"/>
    <w:rsid w:val="00E27927"/>
    <w:rsid w:val="00E32C42"/>
    <w:rsid w:val="00E351D8"/>
    <w:rsid w:val="00E41EB1"/>
    <w:rsid w:val="00E55864"/>
    <w:rsid w:val="00E64613"/>
    <w:rsid w:val="00E66954"/>
    <w:rsid w:val="00E758DE"/>
    <w:rsid w:val="00E83615"/>
    <w:rsid w:val="00E83E8D"/>
    <w:rsid w:val="00E864E3"/>
    <w:rsid w:val="00E86891"/>
    <w:rsid w:val="00EB326B"/>
    <w:rsid w:val="00ED1ADD"/>
    <w:rsid w:val="00ED2878"/>
    <w:rsid w:val="00ED3D2A"/>
    <w:rsid w:val="00EE6C66"/>
    <w:rsid w:val="00EF274A"/>
    <w:rsid w:val="00EF7DFD"/>
    <w:rsid w:val="00F1323A"/>
    <w:rsid w:val="00F16B87"/>
    <w:rsid w:val="00F253E2"/>
    <w:rsid w:val="00F26792"/>
    <w:rsid w:val="00F40ADD"/>
    <w:rsid w:val="00F50510"/>
    <w:rsid w:val="00F51ACA"/>
    <w:rsid w:val="00F52941"/>
    <w:rsid w:val="00F61F15"/>
    <w:rsid w:val="00F6203C"/>
    <w:rsid w:val="00F651B0"/>
    <w:rsid w:val="00F65255"/>
    <w:rsid w:val="00F67B69"/>
    <w:rsid w:val="00F67F77"/>
    <w:rsid w:val="00F753F6"/>
    <w:rsid w:val="00F8482A"/>
    <w:rsid w:val="00FA3A76"/>
    <w:rsid w:val="00FA3DBD"/>
    <w:rsid w:val="00FA4450"/>
    <w:rsid w:val="00FB7E1E"/>
    <w:rsid w:val="00FC4C3D"/>
    <w:rsid w:val="00FE3CA6"/>
    <w:rsid w:val="00FE4355"/>
    <w:rsid w:val="00FE6129"/>
    <w:rsid w:val="00FE705A"/>
    <w:rsid w:val="00FF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B83361"/>
  <w15:chartTrackingRefBased/>
  <w15:docId w15:val="{3E634F79-B1D3-4BA9-A865-797EB5B9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14" w:unhideWhenUsed="1" w:qFormat="1"/>
    <w:lsdException w:name="heading 7" w:semiHidden="1" w:uiPriority="14" w:unhideWhenUsed="1" w:qFormat="1"/>
    <w:lsdException w:name="heading 8" w:semiHidden="1" w:uiPriority="14" w:unhideWhenUsed="1" w:qFormat="1"/>
    <w:lsdException w:name="heading 9" w:semiHidden="1" w:uiPriority="1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52087B"/>
    <w:pPr>
      <w:spacing w:after="0" w:line="240" w:lineRule="auto"/>
    </w:pPr>
    <w:rPr>
      <w:rFonts w:ascii="Arial Narrow" w:eastAsia="Times New Roman" w:hAnsi="Arial Narrow" w:cs="Times New Roman"/>
      <w:sz w:val="23"/>
      <w:lang w:eastAsia="de-DE"/>
      <w14:ligatures w14:val="none"/>
    </w:rPr>
  </w:style>
  <w:style w:type="paragraph" w:styleId="berschrift1">
    <w:name w:val="heading 1"/>
    <w:aliases w:val="PLG * Überschrift 1"/>
    <w:basedOn w:val="Standard"/>
    <w:next w:val="PLGStandard"/>
    <w:link w:val="berschrift1Zchn"/>
    <w:uiPriority w:val="7"/>
    <w:qFormat/>
    <w:rsid w:val="00DC3B00"/>
    <w:pPr>
      <w:keepNext/>
      <w:keepLines/>
      <w:numPr>
        <w:numId w:val="1"/>
      </w:numPr>
      <w:spacing w:before="560" w:after="480" w:line="360" w:lineRule="atLeast"/>
      <w:outlineLvl w:val="0"/>
    </w:pPr>
    <w:rPr>
      <w:rFonts w:asciiTheme="majorHAnsi" w:eastAsiaTheme="majorEastAsia" w:hAnsiTheme="majorHAnsi" w:cstheme="majorBidi"/>
      <w:sz w:val="28"/>
      <w:szCs w:val="40"/>
    </w:rPr>
  </w:style>
  <w:style w:type="paragraph" w:styleId="berschrift2">
    <w:name w:val="heading 2"/>
    <w:aliases w:val="PLG * Überschrift 2"/>
    <w:basedOn w:val="Standard"/>
    <w:next w:val="PLGStandard"/>
    <w:link w:val="berschrift2Zchn"/>
    <w:uiPriority w:val="7"/>
    <w:qFormat/>
    <w:rsid w:val="003B6203"/>
    <w:pPr>
      <w:keepNext/>
      <w:keepLines/>
      <w:numPr>
        <w:ilvl w:val="1"/>
        <w:numId w:val="1"/>
      </w:numPr>
      <w:spacing w:before="560" w:after="480" w:line="360" w:lineRule="atLeast"/>
      <w:outlineLvl w:val="1"/>
    </w:pPr>
    <w:rPr>
      <w:rFonts w:asciiTheme="majorHAnsi" w:eastAsiaTheme="majorEastAsia" w:hAnsiTheme="majorHAnsi" w:cstheme="majorBidi"/>
      <w:sz w:val="28"/>
      <w:szCs w:val="32"/>
    </w:rPr>
  </w:style>
  <w:style w:type="paragraph" w:styleId="berschrift3">
    <w:name w:val="heading 3"/>
    <w:aliases w:val="PLG * Überschrift 3"/>
    <w:basedOn w:val="Standard"/>
    <w:next w:val="PLGStandard"/>
    <w:link w:val="berschrift3Zchn"/>
    <w:uiPriority w:val="7"/>
    <w:qFormat/>
    <w:rsid w:val="003B6203"/>
    <w:pPr>
      <w:keepNext/>
      <w:keepLines/>
      <w:numPr>
        <w:ilvl w:val="2"/>
        <w:numId w:val="1"/>
      </w:numPr>
      <w:spacing w:before="560" w:after="360" w:line="360" w:lineRule="atLeast"/>
      <w:outlineLvl w:val="2"/>
    </w:pPr>
    <w:rPr>
      <w:rFonts w:asciiTheme="majorHAnsi" w:eastAsiaTheme="majorEastAsia" w:hAnsiTheme="majorHAnsi" w:cstheme="majorBidi"/>
      <w:sz w:val="28"/>
      <w:szCs w:val="28"/>
    </w:rPr>
  </w:style>
  <w:style w:type="paragraph" w:styleId="berschrift4">
    <w:name w:val="heading 4"/>
    <w:aliases w:val="PLG * Überschrift 4"/>
    <w:basedOn w:val="Standard"/>
    <w:next w:val="PLGStandard"/>
    <w:link w:val="berschrift4Zchn"/>
    <w:uiPriority w:val="7"/>
    <w:qFormat/>
    <w:rsid w:val="00067A69"/>
    <w:pPr>
      <w:keepNext/>
      <w:keepLines/>
      <w:numPr>
        <w:ilvl w:val="3"/>
        <w:numId w:val="1"/>
      </w:numPr>
      <w:spacing w:before="560" w:after="120"/>
      <w:outlineLvl w:val="3"/>
    </w:pPr>
    <w:rPr>
      <w:rFonts w:eastAsiaTheme="majorEastAsia" w:cstheme="majorBidi"/>
      <w:iCs/>
      <w:sz w:val="28"/>
    </w:rPr>
  </w:style>
  <w:style w:type="paragraph" w:styleId="berschrift5">
    <w:name w:val="heading 5"/>
    <w:aliases w:val="PLG * Überschrift 5"/>
    <w:basedOn w:val="Standard"/>
    <w:next w:val="PLGStandard"/>
    <w:link w:val="berschrift5Zchn"/>
    <w:uiPriority w:val="7"/>
    <w:qFormat/>
    <w:rsid w:val="00067A69"/>
    <w:pPr>
      <w:keepNext/>
      <w:keepLines/>
      <w:numPr>
        <w:ilvl w:val="4"/>
        <w:numId w:val="1"/>
      </w:numPr>
      <w:spacing w:before="56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14"/>
    <w:semiHidden/>
    <w:qFormat/>
    <w:rsid w:val="00630231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14"/>
    <w:semiHidden/>
    <w:qFormat/>
    <w:rsid w:val="00630231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14"/>
    <w:semiHidden/>
    <w:qFormat/>
    <w:rsid w:val="00630231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14"/>
    <w:semiHidden/>
    <w:unhideWhenUsed/>
    <w:qFormat/>
    <w:rsid w:val="00630231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PLG * Überschrift 1 Zchn"/>
    <w:basedOn w:val="Absatz-Standardschriftart"/>
    <w:link w:val="berschrift1"/>
    <w:uiPriority w:val="7"/>
    <w:rsid w:val="00E32C42"/>
    <w:rPr>
      <w:rFonts w:asciiTheme="majorHAnsi" w:eastAsiaTheme="majorEastAsia" w:hAnsiTheme="majorHAnsi" w:cstheme="majorBidi"/>
      <w:sz w:val="28"/>
      <w:szCs w:val="40"/>
    </w:rPr>
  </w:style>
  <w:style w:type="character" w:customStyle="1" w:styleId="berschrift2Zchn">
    <w:name w:val="Überschrift 2 Zchn"/>
    <w:aliases w:val="PLG * Überschrift 2 Zchn"/>
    <w:basedOn w:val="Absatz-Standardschriftart"/>
    <w:link w:val="berschrift2"/>
    <w:uiPriority w:val="7"/>
    <w:rsid w:val="00E32C42"/>
    <w:rPr>
      <w:rFonts w:asciiTheme="majorHAnsi" w:eastAsiaTheme="majorEastAsia" w:hAnsiTheme="majorHAnsi" w:cstheme="majorBidi"/>
      <w:sz w:val="28"/>
      <w:szCs w:val="32"/>
    </w:rPr>
  </w:style>
  <w:style w:type="character" w:customStyle="1" w:styleId="berschrift3Zchn">
    <w:name w:val="Überschrift 3 Zchn"/>
    <w:aliases w:val="PLG * Überschrift 3 Zchn"/>
    <w:basedOn w:val="Absatz-Standardschriftart"/>
    <w:link w:val="berschrift3"/>
    <w:uiPriority w:val="7"/>
    <w:rsid w:val="00E32C42"/>
    <w:rPr>
      <w:rFonts w:asciiTheme="majorHAnsi" w:eastAsiaTheme="majorEastAsia" w:hAnsiTheme="majorHAnsi" w:cstheme="majorBidi"/>
      <w:sz w:val="28"/>
      <w:szCs w:val="28"/>
    </w:rPr>
  </w:style>
  <w:style w:type="character" w:customStyle="1" w:styleId="berschrift4Zchn">
    <w:name w:val="Überschrift 4 Zchn"/>
    <w:aliases w:val="PLG * Überschrift 4 Zchn"/>
    <w:basedOn w:val="Absatz-Standardschriftart"/>
    <w:link w:val="berschrift4"/>
    <w:uiPriority w:val="7"/>
    <w:rsid w:val="00E32C42"/>
    <w:rPr>
      <w:rFonts w:eastAsiaTheme="majorEastAsia" w:cstheme="majorBidi"/>
      <w:iCs/>
      <w:sz w:val="28"/>
    </w:rPr>
  </w:style>
  <w:style w:type="character" w:customStyle="1" w:styleId="berschrift5Zchn">
    <w:name w:val="Überschrift 5 Zchn"/>
    <w:aliases w:val="PLG * Überschrift 5 Zchn"/>
    <w:basedOn w:val="Absatz-Standardschriftart"/>
    <w:link w:val="berschrift5"/>
    <w:uiPriority w:val="7"/>
    <w:rsid w:val="00E32C42"/>
    <w:rPr>
      <w:rFonts w:asciiTheme="majorHAnsi" w:eastAsiaTheme="majorEastAsia" w:hAnsiTheme="majorHAnsi" w:cstheme="majorBidi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14"/>
    <w:semiHidden/>
    <w:rsid w:val="00E32C42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14"/>
    <w:semiHidden/>
    <w:rsid w:val="00E32C42"/>
    <w:rPr>
      <w:rFonts w:eastAsiaTheme="majorEastAsia" w:cstheme="majorBidi"/>
      <w:color w:val="595959" w:themeColor="text1" w:themeTint="A6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14"/>
    <w:semiHidden/>
    <w:rsid w:val="00E32C42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berschrift9Zchn">
    <w:name w:val="Überschrift 9 Zchn"/>
    <w:basedOn w:val="Absatz-Standardschriftart"/>
    <w:link w:val="berschrift9"/>
    <w:uiPriority w:val="14"/>
    <w:semiHidden/>
    <w:rsid w:val="00E32C42"/>
    <w:rPr>
      <w:rFonts w:eastAsiaTheme="majorEastAsia" w:cstheme="majorBidi"/>
      <w:color w:val="272727" w:themeColor="text1" w:themeTint="D8"/>
      <w:sz w:val="22"/>
    </w:rPr>
  </w:style>
  <w:style w:type="paragraph" w:styleId="Titel">
    <w:name w:val="Title"/>
    <w:aliases w:val="PLG * Titel | Deckblatt"/>
    <w:basedOn w:val="Standard"/>
    <w:link w:val="TitelZchn"/>
    <w:uiPriority w:val="9"/>
    <w:semiHidden/>
    <w:qFormat/>
    <w:rsid w:val="00FE3CA6"/>
    <w:pPr>
      <w:spacing w:before="360"/>
      <w:ind w:left="-709"/>
      <w:contextualSpacing/>
    </w:pPr>
    <w:rPr>
      <w:rFonts w:eastAsiaTheme="majorEastAsia" w:cstheme="majorBidi"/>
      <w:color w:val="D8F6F1"/>
      <w:kern w:val="28"/>
      <w:sz w:val="60"/>
      <w:szCs w:val="60"/>
    </w:rPr>
  </w:style>
  <w:style w:type="character" w:customStyle="1" w:styleId="TitelZchn">
    <w:name w:val="Titel Zchn"/>
    <w:aliases w:val="PLG * Titel | Deckblatt Zchn"/>
    <w:basedOn w:val="Absatz-Standardschriftart"/>
    <w:link w:val="Titel"/>
    <w:uiPriority w:val="9"/>
    <w:semiHidden/>
    <w:rsid w:val="00F51ACA"/>
    <w:rPr>
      <w:rFonts w:eastAsiaTheme="majorEastAsia" w:cstheme="majorBidi"/>
      <w:color w:val="D8F6F1"/>
      <w:kern w:val="28"/>
      <w:sz w:val="60"/>
      <w:szCs w:val="60"/>
    </w:rPr>
  </w:style>
  <w:style w:type="paragraph" w:styleId="Untertitel">
    <w:name w:val="Subtitle"/>
    <w:aliases w:val="PLG * Titel klein | Deckblatt"/>
    <w:basedOn w:val="Standard"/>
    <w:link w:val="UntertitelZchn"/>
    <w:uiPriority w:val="9"/>
    <w:semiHidden/>
    <w:qFormat/>
    <w:rsid w:val="00FE3CA6"/>
    <w:pPr>
      <w:numPr>
        <w:ilvl w:val="1"/>
      </w:numPr>
      <w:tabs>
        <w:tab w:val="right" w:pos="7766"/>
      </w:tabs>
      <w:spacing w:before="6900"/>
      <w:ind w:left="-709"/>
      <w:contextualSpacing/>
    </w:pPr>
    <w:rPr>
      <w:rFonts w:eastAsiaTheme="majorEastAsia" w:cstheme="majorBidi"/>
      <w:color w:val="D8F6F1"/>
      <w:sz w:val="32"/>
      <w:szCs w:val="32"/>
    </w:rPr>
  </w:style>
  <w:style w:type="character" w:customStyle="1" w:styleId="UntertitelZchn">
    <w:name w:val="Untertitel Zchn"/>
    <w:aliases w:val="PLG * Titel klein | Deckblatt Zchn"/>
    <w:basedOn w:val="Absatz-Standardschriftart"/>
    <w:link w:val="Untertitel"/>
    <w:uiPriority w:val="9"/>
    <w:semiHidden/>
    <w:rsid w:val="00F51ACA"/>
    <w:rPr>
      <w:rFonts w:eastAsiaTheme="majorEastAsia" w:cstheme="majorBidi"/>
      <w:color w:val="D8F6F1"/>
      <w:sz w:val="32"/>
      <w:szCs w:val="32"/>
    </w:rPr>
  </w:style>
  <w:style w:type="paragraph" w:styleId="Zitat">
    <w:name w:val="Quote"/>
    <w:aliases w:val="PLG * Zitat"/>
    <w:basedOn w:val="Standard"/>
    <w:next w:val="Standard"/>
    <w:link w:val="ZitatZchn"/>
    <w:uiPriority w:val="13"/>
    <w:qFormat/>
    <w:rsid w:val="00696ECC"/>
    <w:pPr>
      <w:spacing w:before="600" w:after="60" w:line="360" w:lineRule="atLeast"/>
      <w:ind w:left="1985"/>
      <w:contextualSpacing/>
    </w:pPr>
    <w:rPr>
      <w:iCs/>
      <w:sz w:val="28"/>
    </w:rPr>
  </w:style>
  <w:style w:type="character" w:customStyle="1" w:styleId="ZitatZchn">
    <w:name w:val="Zitat Zchn"/>
    <w:aliases w:val="PLG * Zitat Zchn"/>
    <w:basedOn w:val="Absatz-Standardschriftart"/>
    <w:link w:val="Zitat"/>
    <w:uiPriority w:val="13"/>
    <w:rsid w:val="00157A87"/>
    <w:rPr>
      <w:iCs/>
      <w:sz w:val="28"/>
    </w:rPr>
  </w:style>
  <w:style w:type="paragraph" w:styleId="Listenabsatz">
    <w:name w:val="List Paragraph"/>
    <w:aliases w:val="PLG * Auflistung"/>
    <w:basedOn w:val="Standard"/>
    <w:uiPriority w:val="2"/>
    <w:qFormat/>
    <w:rsid w:val="00BD5E01"/>
    <w:pPr>
      <w:numPr>
        <w:numId w:val="2"/>
      </w:numPr>
      <w:tabs>
        <w:tab w:val="left" w:pos="397"/>
        <w:tab w:val="left" w:pos="794"/>
        <w:tab w:val="left" w:pos="1191"/>
        <w:tab w:val="left" w:pos="1588"/>
        <w:tab w:val="right" w:pos="7768"/>
      </w:tabs>
      <w:spacing w:after="280"/>
      <w:contextualSpacing/>
    </w:pPr>
    <w:rPr>
      <w:rFonts w:asciiTheme="majorHAnsi" w:hAnsiTheme="majorHAnsi" w:cstheme="majorHAnsi"/>
    </w:rPr>
  </w:style>
  <w:style w:type="character" w:styleId="IntensiveHervorhebung">
    <w:name w:val="Intense Emphasis"/>
    <w:basedOn w:val="Absatz-Standardschriftart"/>
    <w:uiPriority w:val="21"/>
    <w:semiHidden/>
    <w:qFormat/>
    <w:rsid w:val="00630231"/>
    <w:rPr>
      <w:i/>
      <w:iCs/>
      <w:color w:val="BD2501" w:themeColor="accent1" w:themeShade="BF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172F8"/>
    <w:rPr>
      <w:color w:val="605E5C"/>
      <w:shd w:val="clear" w:color="auto" w:fill="E1DFDD"/>
    </w:rPr>
  </w:style>
  <w:style w:type="character" w:styleId="IntensiverVerweis">
    <w:name w:val="Intense Reference"/>
    <w:basedOn w:val="Absatz-Standardschriftart"/>
    <w:uiPriority w:val="32"/>
    <w:semiHidden/>
    <w:qFormat/>
    <w:rsid w:val="00630231"/>
    <w:rPr>
      <w:b/>
      <w:bCs/>
      <w:smallCaps/>
      <w:color w:val="BD2501" w:themeColor="accent1" w:themeShade="BF"/>
      <w:spacing w:val="5"/>
    </w:rPr>
  </w:style>
  <w:style w:type="paragraph" w:styleId="Kopfzeile">
    <w:name w:val="header"/>
    <w:basedOn w:val="Standard"/>
    <w:link w:val="KopfzeileZchn"/>
    <w:unhideWhenUsed/>
    <w:rsid w:val="00827C1F"/>
    <w:rPr>
      <w:sz w:val="8"/>
    </w:rPr>
  </w:style>
  <w:style w:type="character" w:customStyle="1" w:styleId="KopfzeileZchn">
    <w:name w:val="Kopfzeile Zchn"/>
    <w:basedOn w:val="Absatz-Standardschriftart"/>
    <w:link w:val="Kopfzeile"/>
    <w:rsid w:val="006A638B"/>
    <w:rPr>
      <w:sz w:val="8"/>
    </w:rPr>
  </w:style>
  <w:style w:type="paragraph" w:styleId="Fuzeile">
    <w:name w:val="footer"/>
    <w:basedOn w:val="Standard"/>
    <w:link w:val="FuzeileZchn"/>
    <w:uiPriority w:val="99"/>
    <w:unhideWhenUsed/>
    <w:rsid w:val="008941EC"/>
    <w:pPr>
      <w:tabs>
        <w:tab w:val="center" w:pos="4536"/>
      </w:tabs>
      <w:ind w:right="-2268"/>
      <w:jc w:val="right"/>
    </w:pPr>
    <w:rPr>
      <w:noProof/>
      <w:color w:val="89A5A0"/>
    </w:rPr>
  </w:style>
  <w:style w:type="character" w:customStyle="1" w:styleId="FuzeileZchn">
    <w:name w:val="Fußzeile Zchn"/>
    <w:basedOn w:val="Absatz-Standardschriftart"/>
    <w:link w:val="Fuzeile"/>
    <w:uiPriority w:val="99"/>
    <w:rsid w:val="008941EC"/>
    <w:rPr>
      <w:noProof/>
      <w:color w:val="89A5A0"/>
      <w:sz w:val="22"/>
    </w:rPr>
  </w:style>
  <w:style w:type="character" w:styleId="Hervorhebung">
    <w:name w:val="Emphasis"/>
    <w:aliases w:val="PLG * Hervorhebung | rot"/>
    <w:basedOn w:val="Absatz-Standardschriftart"/>
    <w:uiPriority w:val="2"/>
    <w:qFormat/>
    <w:rsid w:val="003B6203"/>
    <w:rPr>
      <w:i w:val="0"/>
      <w:iCs/>
      <w:color w:val="ED0232" w:themeColor="text2"/>
    </w:rPr>
  </w:style>
  <w:style w:type="paragraph" w:customStyle="1" w:styleId="PLGZitatQuelle">
    <w:name w:val="PLG * Zitat Quelle"/>
    <w:basedOn w:val="Standard"/>
    <w:uiPriority w:val="13"/>
    <w:qFormat/>
    <w:rsid w:val="00F8482A"/>
    <w:pPr>
      <w:spacing w:after="560"/>
      <w:ind w:left="1985"/>
      <w:contextualSpacing/>
    </w:pPr>
    <w:rPr>
      <w:sz w:val="17"/>
      <w:szCs w:val="17"/>
    </w:rPr>
  </w:style>
  <w:style w:type="paragraph" w:customStyle="1" w:styleId="PLGBildtitel">
    <w:name w:val="PLG * Bildtitel"/>
    <w:basedOn w:val="Standard"/>
    <w:next w:val="PLGStandard"/>
    <w:uiPriority w:val="1"/>
    <w:qFormat/>
    <w:rsid w:val="003B2580"/>
    <w:pPr>
      <w:numPr>
        <w:numId w:val="5"/>
      </w:numPr>
      <w:spacing w:before="120" w:after="440" w:line="200" w:lineRule="atLeast"/>
      <w:ind w:left="0" w:firstLine="0"/>
      <w:contextualSpacing/>
    </w:pPr>
    <w:rPr>
      <w:sz w:val="17"/>
    </w:rPr>
  </w:style>
  <w:style w:type="table" w:styleId="Tabellenraster">
    <w:name w:val="Table Grid"/>
    <w:basedOn w:val="NormaleTabelle"/>
    <w:uiPriority w:val="39"/>
    <w:rsid w:val="00F62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nhideWhenUsed/>
    <w:rsid w:val="00636ECF"/>
    <w:rPr>
      <w:color w:val="000000" w:themeColor="hyperlink"/>
      <w:u w:val="single"/>
    </w:rPr>
  </w:style>
  <w:style w:type="table" w:customStyle="1" w:styleId="Planergemeinschaft">
    <w:name w:val="Planergemeinschaft"/>
    <w:basedOn w:val="NormaleTabelle"/>
    <w:uiPriority w:val="99"/>
    <w:rsid w:val="00DC72E4"/>
    <w:pPr>
      <w:spacing w:after="0" w:line="240" w:lineRule="auto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23" w:type="dxa"/>
        <w:left w:w="0" w:type="dxa"/>
        <w:bottom w:w="23" w:type="dxa"/>
        <w:right w:w="0" w:type="dxa"/>
      </w:tblCellMar>
    </w:tblPr>
    <w:tblStylePr w:type="firstRow">
      <w:tblPr/>
      <w:tcPr>
        <w:tcMar>
          <w:top w:w="227" w:type="dxa"/>
          <w:left w:w="0" w:type="nil"/>
          <w:bottom w:w="113" w:type="dxa"/>
          <w:right w:w="0" w:type="nil"/>
        </w:tcMar>
      </w:tcPr>
    </w:tblStylePr>
  </w:style>
  <w:style w:type="paragraph" w:styleId="Beschriftung">
    <w:name w:val="caption"/>
    <w:aliases w:val="PLG * Tabelle Überschrift"/>
    <w:basedOn w:val="Standard"/>
    <w:next w:val="Standard"/>
    <w:uiPriority w:val="3"/>
    <w:qFormat/>
    <w:rsid w:val="00C14EC1"/>
    <w:pPr>
      <w:numPr>
        <w:numId w:val="7"/>
      </w:numPr>
      <w:spacing w:before="560" w:after="480" w:line="360" w:lineRule="atLeast"/>
    </w:pPr>
    <w:rPr>
      <w:sz w:val="28"/>
      <w:szCs w:val="28"/>
    </w:rPr>
  </w:style>
  <w:style w:type="table" w:styleId="TabellemithellemGitternetz">
    <w:name w:val="Grid Table Light"/>
    <w:basedOn w:val="NormaleTabelle"/>
    <w:uiPriority w:val="40"/>
    <w:rsid w:val="00F67F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LGTabelleHeader7pt">
    <w:name w:val="PLG * Tabelle Header 7pt"/>
    <w:basedOn w:val="Standard"/>
    <w:uiPriority w:val="4"/>
    <w:qFormat/>
    <w:rsid w:val="00BB4165"/>
    <w:rPr>
      <w:sz w:val="14"/>
    </w:rPr>
  </w:style>
  <w:style w:type="paragraph" w:customStyle="1" w:styleId="PLGTabelleText10pt">
    <w:name w:val="PLG * Tabelle Text 10pt"/>
    <w:basedOn w:val="Standard"/>
    <w:uiPriority w:val="4"/>
    <w:qFormat/>
    <w:rsid w:val="00FE6129"/>
    <w:rPr>
      <w:sz w:val="20"/>
    </w:rPr>
  </w:style>
  <w:style w:type="table" w:customStyle="1" w:styleId="PLGTabelle">
    <w:name w:val="PLG Tabelle"/>
    <w:basedOn w:val="NormaleTabelle"/>
    <w:uiPriority w:val="99"/>
    <w:rsid w:val="00412DFA"/>
    <w:pPr>
      <w:spacing w:after="0" w:line="240" w:lineRule="auto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113" w:type="dxa"/>
        <w:left w:w="0" w:type="dxa"/>
        <w:bottom w:w="113" w:type="dxa"/>
        <w:right w:w="227" w:type="dxa"/>
      </w:tblCellMar>
    </w:tblPr>
    <w:tblStylePr w:type="firstRow">
      <w:rPr>
        <w:rFonts w:asciiTheme="majorHAnsi" w:hAnsiTheme="majorHAnsi"/>
        <w:sz w:val="20"/>
      </w:rPr>
      <w:tblPr/>
      <w:tcPr>
        <w:tcMar>
          <w:top w:w="227" w:type="dxa"/>
          <w:left w:w="0" w:type="nil"/>
          <w:bottom w:w="113" w:type="dxa"/>
          <w:right w:w="0" w:type="nil"/>
        </w:tcMar>
      </w:tcPr>
    </w:tblStylePr>
    <w:tblStylePr w:type="lastRow">
      <w:rPr>
        <w:rFonts w:asciiTheme="minorHAnsi" w:hAnsiTheme="minorHAnsi"/>
        <w:sz w:val="20"/>
      </w:rPr>
    </w:tblStylePr>
  </w:style>
  <w:style w:type="paragraph" w:customStyle="1" w:styleId="PLGStandard">
    <w:name w:val="PLG * Standard"/>
    <w:basedOn w:val="Standard"/>
    <w:uiPriority w:val="1"/>
    <w:qFormat/>
    <w:rsid w:val="00263070"/>
    <w:pPr>
      <w:tabs>
        <w:tab w:val="left" w:pos="397"/>
        <w:tab w:val="left" w:pos="794"/>
        <w:tab w:val="left" w:pos="1985"/>
        <w:tab w:val="right" w:pos="9356"/>
      </w:tabs>
      <w:spacing w:after="280" w:line="280" w:lineRule="atLeast"/>
      <w:jc w:val="both"/>
    </w:pPr>
    <w:rPr>
      <w:rFonts w:asciiTheme="minorHAnsi" w:eastAsiaTheme="minorHAnsi" w:hAnsiTheme="minorHAnsi" w:cstheme="minorBidi"/>
      <w:sz w:val="22"/>
      <w:lang w:eastAsia="en-US"/>
      <w14:ligatures w14:val="standardContextual"/>
    </w:rPr>
  </w:style>
  <w:style w:type="paragraph" w:customStyle="1" w:styleId="PLGTabelleAnmerkungklein">
    <w:name w:val="PLG * Tabelle Anmerkung klein"/>
    <w:basedOn w:val="PLGStandard"/>
    <w:next w:val="PLGStandard"/>
    <w:uiPriority w:val="6"/>
    <w:semiHidden/>
    <w:qFormat/>
    <w:rsid w:val="008E37DD"/>
    <w:pPr>
      <w:spacing w:before="120" w:after="440" w:line="200" w:lineRule="atLeast"/>
    </w:pPr>
    <w:rPr>
      <w:sz w:val="14"/>
      <w:szCs w:val="14"/>
    </w:rPr>
  </w:style>
  <w:style w:type="paragraph" w:styleId="Funotentext">
    <w:name w:val="footnote text"/>
    <w:basedOn w:val="Standard"/>
    <w:link w:val="FunotentextZchn"/>
    <w:uiPriority w:val="99"/>
    <w:unhideWhenUsed/>
    <w:rsid w:val="00E27927"/>
    <w:pPr>
      <w:tabs>
        <w:tab w:val="left" w:pos="284"/>
        <w:tab w:val="left" w:pos="567"/>
        <w:tab w:val="left" w:pos="851"/>
      </w:tabs>
      <w:ind w:left="284" w:hanging="284"/>
    </w:pPr>
    <w:rPr>
      <w:sz w:val="17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rsid w:val="00E27927"/>
    <w:rPr>
      <w:sz w:val="17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7F3756"/>
    <w:rPr>
      <w:vertAlign w:val="superscript"/>
    </w:rPr>
  </w:style>
  <w:style w:type="paragraph" w:styleId="Verzeichnis5">
    <w:name w:val="toc 5"/>
    <w:basedOn w:val="Standard"/>
    <w:next w:val="Standard"/>
    <w:autoRedefine/>
    <w:uiPriority w:val="39"/>
    <w:semiHidden/>
    <w:rsid w:val="005F4DB0"/>
    <w:pPr>
      <w:spacing w:after="100"/>
      <w:ind w:left="880"/>
    </w:pPr>
  </w:style>
  <w:style w:type="paragraph" w:customStyle="1" w:styleId="PLGStandardkleinProtokoll">
    <w:name w:val="PLG * Standard klein | Protokoll"/>
    <w:basedOn w:val="Standard"/>
    <w:uiPriority w:val="1"/>
    <w:qFormat/>
    <w:rsid w:val="00D158C4"/>
    <w:pPr>
      <w:tabs>
        <w:tab w:val="right" w:pos="7711"/>
        <w:tab w:val="right" w:pos="9639"/>
      </w:tabs>
      <w:spacing w:after="280"/>
    </w:pPr>
    <w:rPr>
      <w:rFonts w:asciiTheme="majorHAnsi" w:hAnsiTheme="majorHAnsi" w:cstheme="majorHAnsi"/>
      <w:sz w:val="17"/>
      <w:szCs w:val="20"/>
      <w:vertAlign w:val="subscript"/>
    </w:rPr>
  </w:style>
  <w:style w:type="paragraph" w:customStyle="1" w:styleId="PLGTabelleAuflistung">
    <w:name w:val="PLG * Tabelle Auflistung"/>
    <w:basedOn w:val="Listenabsatz"/>
    <w:uiPriority w:val="5"/>
    <w:semiHidden/>
    <w:qFormat/>
    <w:rsid w:val="002C6313"/>
    <w:pPr>
      <w:spacing w:after="80"/>
      <w:ind w:left="284" w:hanging="284"/>
      <w:contextualSpacing w:val="0"/>
    </w:pPr>
    <w:rPr>
      <w:sz w:val="20"/>
      <w:szCs w:val="20"/>
    </w:rPr>
  </w:style>
  <w:style w:type="paragraph" w:customStyle="1" w:styleId="Default">
    <w:name w:val="Default"/>
    <w:semiHidden/>
    <w:rsid w:val="00715F8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lang w:eastAsia="de-DE"/>
      <w14:ligatures w14:val="none"/>
    </w:rPr>
  </w:style>
  <w:style w:type="table" w:customStyle="1" w:styleId="PlanungsgemeinschaftmitBild">
    <w:name w:val="Planungsgemeinschaft mit Bild"/>
    <w:basedOn w:val="NormaleTabelle"/>
    <w:uiPriority w:val="99"/>
    <w:rsid w:val="006073E4"/>
    <w:pPr>
      <w:spacing w:after="0" w:line="240" w:lineRule="auto"/>
    </w:pPr>
    <w:rPr>
      <w:sz w:val="20"/>
    </w:rPr>
    <w:tblPr>
      <w:tblBorders>
        <w:bottom w:val="single" w:sz="2" w:space="0" w:color="auto"/>
        <w:insideH w:val="single" w:sz="2" w:space="0" w:color="auto"/>
      </w:tblBorders>
      <w:tblCellMar>
        <w:top w:w="113" w:type="dxa"/>
        <w:left w:w="0" w:type="dxa"/>
        <w:bottom w:w="113" w:type="dxa"/>
        <w:right w:w="0" w:type="dxa"/>
      </w:tblCellMar>
    </w:tblPr>
    <w:tblStylePr w:type="firstRow">
      <w:tblPr/>
      <w:tcPr>
        <w:tcMar>
          <w:top w:w="227" w:type="dxa"/>
          <w:left w:w="0" w:type="nil"/>
          <w:bottom w:w="113" w:type="dxa"/>
          <w:right w:w="0" w:type="nil"/>
        </w:tcMar>
      </w:tcPr>
    </w:tblStylePr>
  </w:style>
  <w:style w:type="paragraph" w:customStyle="1" w:styleId="PLGStandardgro">
    <w:name w:val="PLG * Standard groß"/>
    <w:basedOn w:val="PLGStandard"/>
    <w:uiPriority w:val="1"/>
    <w:qFormat/>
    <w:rsid w:val="005F7B63"/>
    <w:pPr>
      <w:keepNext/>
      <w:spacing w:before="560" w:after="120"/>
    </w:pPr>
    <w:rPr>
      <w:rFonts w:asciiTheme="majorHAnsi" w:hAnsiTheme="majorHAnsi" w:cstheme="majorHAnsi"/>
      <w:sz w:val="28"/>
      <w:szCs w:val="28"/>
    </w:rPr>
  </w:style>
  <w:style w:type="paragraph" w:styleId="Verzeichnis1">
    <w:name w:val="toc 1"/>
    <w:basedOn w:val="Standard"/>
    <w:next w:val="Standard"/>
    <w:autoRedefine/>
    <w:uiPriority w:val="39"/>
    <w:unhideWhenUsed/>
    <w:rsid w:val="00774F6B"/>
    <w:pPr>
      <w:tabs>
        <w:tab w:val="left" w:pos="1985"/>
        <w:tab w:val="right" w:pos="9344"/>
      </w:tabs>
      <w:spacing w:after="100"/>
    </w:pPr>
    <w:rPr>
      <w:rFonts w:eastAsiaTheme="minorEastAsia"/>
      <w:noProof/>
      <w:kern w:val="2"/>
    </w:rPr>
  </w:style>
  <w:style w:type="paragraph" w:customStyle="1" w:styleId="PLGberschriftrot28pt">
    <w:name w:val="PLG * Überschrift rot (28 pt)"/>
    <w:basedOn w:val="PLGStandardgro"/>
    <w:next w:val="PLGStandard"/>
    <w:qFormat/>
    <w:rsid w:val="00200353"/>
    <w:pPr>
      <w:spacing w:before="0" w:after="240"/>
    </w:pPr>
    <w:rPr>
      <w:color w:val="ED0232" w:themeColor="text2"/>
      <w:sz w:val="56"/>
      <w:szCs w:val="56"/>
    </w:rPr>
  </w:style>
  <w:style w:type="paragraph" w:customStyle="1" w:styleId="PlgFlietext01">
    <w:name w:val="Plg_Fließtext_01"/>
    <w:basedOn w:val="Standard"/>
    <w:qFormat/>
    <w:rsid w:val="0052087B"/>
    <w:pPr>
      <w:tabs>
        <w:tab w:val="left" w:pos="284"/>
        <w:tab w:val="left" w:pos="680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right" w:pos="6521"/>
        <w:tab w:val="right" w:pos="9072"/>
      </w:tabs>
      <w:spacing w:after="80" w:line="280" w:lineRule="exact"/>
      <w:jc w:val="both"/>
    </w:pPr>
    <w:rPr>
      <w:szCs w:val="22"/>
    </w:rPr>
  </w:style>
  <w:style w:type="paragraph" w:customStyle="1" w:styleId="PlgHeadline01">
    <w:name w:val="Plg_Headline_01"/>
    <w:basedOn w:val="Standard"/>
    <w:next w:val="PlgFlietext01"/>
    <w:qFormat/>
    <w:rsid w:val="0052087B"/>
    <w:pPr>
      <w:tabs>
        <w:tab w:val="num" w:pos="680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right" w:pos="6521"/>
        <w:tab w:val="right" w:pos="9072"/>
      </w:tabs>
      <w:spacing w:after="40" w:line="320" w:lineRule="exact"/>
      <w:ind w:left="680" w:hanging="680"/>
      <w:jc w:val="both"/>
    </w:pPr>
    <w:rPr>
      <w:sz w:val="26"/>
      <w:szCs w:val="26"/>
    </w:rPr>
  </w:style>
  <w:style w:type="paragraph" w:customStyle="1" w:styleId="PlgHeadline01ohne-Nr">
    <w:name w:val="Plg_Headline_01 ohne-Nr"/>
    <w:basedOn w:val="Standard"/>
    <w:next w:val="PlgFlietext01"/>
    <w:qFormat/>
    <w:rsid w:val="0052087B"/>
    <w:pPr>
      <w:tabs>
        <w:tab w:val="left" w:pos="680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  <w:tab w:val="left" w:pos="5954"/>
        <w:tab w:val="left" w:pos="6237"/>
        <w:tab w:val="right" w:pos="6521"/>
        <w:tab w:val="right" w:pos="9072"/>
      </w:tabs>
      <w:spacing w:after="80" w:line="280" w:lineRule="exact"/>
      <w:jc w:val="both"/>
    </w:pPr>
    <w:rPr>
      <w:sz w:val="2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mt@planergemeinschaft.de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mt@planergemeinschaft.de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nmt@planergemeinschaft.de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mt@planergemeinschaft.de" TargetMode="Externa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jpe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MSWord\PLG_Allg_Text.dotx" TargetMode="External"/></Relationships>
</file>

<file path=word/theme/theme1.xml><?xml version="1.0" encoding="utf-8"?>
<a:theme xmlns:a="http://schemas.openxmlformats.org/drawingml/2006/main" name="Office">
  <a:themeElements>
    <a:clrScheme name="Benutzerdefiniert 4">
      <a:dk1>
        <a:sysClr val="windowText" lastClr="000000"/>
      </a:dk1>
      <a:lt1>
        <a:sysClr val="window" lastClr="FFFFFF"/>
      </a:lt1>
      <a:dk2>
        <a:srgbClr val="ED0232"/>
      </a:dk2>
      <a:lt2>
        <a:srgbClr val="8E0018"/>
      </a:lt2>
      <a:accent1>
        <a:srgbClr val="FD3302"/>
      </a:accent1>
      <a:accent2>
        <a:srgbClr val="FFC534"/>
      </a:accent2>
      <a:accent3>
        <a:srgbClr val="EDEC02"/>
      </a:accent3>
      <a:accent4>
        <a:srgbClr val="00B25A"/>
      </a:accent4>
      <a:accent5>
        <a:srgbClr val="FF34D3"/>
      </a:accent5>
      <a:accent6>
        <a:srgbClr val="346EFF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2"/>
          </a:solidFill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red 600">
      <a:srgbClr val="0E0018"/>
    </a:custClr>
    <a:custClr name="red 300">
      <a:srgbClr val="FD3302"/>
    </a:custClr>
    <a:custClr name="orange 400">
      <a:srgbClr val="FD6502"/>
    </a:custClr>
    <a:custClr name="orange 300">
      <a:srgbClr val="FD9A07"/>
    </a:custClr>
    <a:custClr name="orange 200">
      <a:srgbClr val="FFC534"/>
    </a:custClr>
    <a:custClr name="yellow 100">
      <a:srgbClr val="EDEC02"/>
    </a:custClr>
    <a:custClr name="green 200">
      <a:srgbClr val="BFFF34"/>
    </a:custClr>
    <a:custClr name="green 400">
      <a:srgbClr val="25FC50"/>
    </a:custClr>
    <a:custClr name="green 600">
      <a:srgbClr val="43D21F"/>
    </a:custClr>
    <a:custClr name="green 800">
      <a:srgbClr val="00B25A"/>
    </a:custClr>
    <a:custClr name="turquoise 200">
      <a:srgbClr val="02EDBD"/>
    </a:custClr>
    <a:custClr name="blue 400">
      <a:srgbClr val="346EFF"/>
    </a:custClr>
    <a:custClr name="blue 700">
      <a:srgbClr val="0100B8"/>
    </a:custClr>
    <a:custClr name="magenta 200">
      <a:srgbClr val="FF34D3"/>
    </a:custClr>
    <a:custClr name="magenta 400">
      <a:srgbClr val="ED0290"/>
    </a:custClr>
    <a:custClr>
      <a:srgbClr val="FFBCB8"/>
    </a:custClr>
    <a:custClr>
      <a:srgbClr val="89A5A0"/>
    </a:custClr>
    <a:custClr>
      <a:srgbClr val="B8D5D0"/>
    </a:custClr>
    <a:custClr>
      <a:srgbClr val="D8F6F1"/>
    </a:custClr>
    <a:custClr>
      <a:srgbClr val="CEDCF8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BC1B39-DB38-419C-BB33-28E98FDA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PLG_Allg_Text</Template>
  <TotalTime>0</TotalTime>
  <Pages>4</Pages>
  <Words>541</Words>
  <Characters>3413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Dokument Planergemeinschaft</vt:lpstr>
    </vt:vector>
  </TitlesOfParts>
  <Company>Planergemeinschaft für Stadt und Raum eG</Company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Planergemeinschaft</dc:title>
  <dc:subject/>
  <dc:creator>Annika Horz</dc:creator>
  <cp:keywords/>
  <dc:description/>
  <cp:lastModifiedBy>Annika Horz</cp:lastModifiedBy>
  <cp:revision>3</cp:revision>
  <cp:lastPrinted>2025-12-03T20:20:00Z</cp:lastPrinted>
  <dcterms:created xsi:type="dcterms:W3CDTF">2026-09-08T09:06:00Z</dcterms:created>
  <dcterms:modified xsi:type="dcterms:W3CDTF">2026-09-08T09:15:00Z</dcterms:modified>
</cp:coreProperties>
</file>