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B97D52" w14:textId="77777777" w:rsidR="0069390B" w:rsidRPr="00AC27DD" w:rsidRDefault="0069390B" w:rsidP="00AC27DD">
      <w:pPr>
        <w:spacing w:before="240"/>
        <w:rPr>
          <w:rFonts w:ascii="Berlin Type" w:hAnsi="Berlin Type"/>
          <w:sz w:val="22"/>
        </w:rPr>
      </w:pPr>
      <w:r w:rsidRPr="00AC27DD">
        <w:rPr>
          <w:rFonts w:ascii="Berlin Type" w:hAnsi="Berlin Type"/>
          <w:sz w:val="22"/>
        </w:rPr>
        <w:t>Landesamt für Gesundheit und Soziales</w:t>
      </w:r>
    </w:p>
    <w:p w14:paraId="24F1FED8" w14:textId="4C1D9DD7" w:rsidR="0069390B" w:rsidRPr="00AC27DD" w:rsidRDefault="00523BAD">
      <w:pPr>
        <w:rPr>
          <w:rFonts w:ascii="Berlin Type" w:hAnsi="Berlin Type"/>
          <w:sz w:val="22"/>
        </w:rPr>
      </w:pPr>
      <w:r w:rsidRPr="00AC27DD">
        <w:rPr>
          <w:rFonts w:ascii="Berlin Type" w:hAnsi="Berlin Type"/>
          <w:sz w:val="22"/>
        </w:rPr>
        <w:t>Abteilung IV</w:t>
      </w:r>
      <w:r w:rsidR="00AC27DD">
        <w:rPr>
          <w:rFonts w:ascii="Berlin Type" w:hAnsi="Berlin Type"/>
          <w:sz w:val="22"/>
        </w:rPr>
        <w:t xml:space="preserve">, </w:t>
      </w:r>
      <w:r w:rsidRPr="00AC27DD">
        <w:rPr>
          <w:rFonts w:ascii="Berlin Type" w:hAnsi="Berlin Type"/>
          <w:sz w:val="22"/>
        </w:rPr>
        <w:t>Referat D Medizinprodukte</w:t>
      </w:r>
    </w:p>
    <w:p w14:paraId="72CA7863" w14:textId="77777777" w:rsidR="0069390B" w:rsidRPr="00AC27DD" w:rsidRDefault="0069390B">
      <w:pPr>
        <w:rPr>
          <w:rFonts w:ascii="Berlin Type" w:hAnsi="Berlin Type"/>
          <w:sz w:val="22"/>
        </w:rPr>
      </w:pPr>
      <w:r w:rsidRPr="00AC27DD">
        <w:rPr>
          <w:rFonts w:ascii="Berlin Type" w:hAnsi="Berlin Type"/>
          <w:sz w:val="22"/>
        </w:rPr>
        <w:t>Postfach 31 09 29</w:t>
      </w:r>
    </w:p>
    <w:p w14:paraId="5C795896" w14:textId="77777777" w:rsidR="0069390B" w:rsidRPr="00AC27DD" w:rsidRDefault="0069390B">
      <w:pPr>
        <w:rPr>
          <w:rFonts w:ascii="Berlin Type" w:hAnsi="Berlin Type"/>
          <w:sz w:val="22"/>
        </w:rPr>
      </w:pPr>
      <w:r w:rsidRPr="00AC27DD">
        <w:rPr>
          <w:rFonts w:ascii="Berlin Type" w:hAnsi="Berlin Type"/>
          <w:sz w:val="22"/>
        </w:rPr>
        <w:t>10639 Berlin</w:t>
      </w:r>
    </w:p>
    <w:p w14:paraId="6DCEC14D" w14:textId="77777777" w:rsidR="00B46A19" w:rsidRDefault="00B46A19" w:rsidP="00B46A19">
      <w:pPr>
        <w:jc w:val="center"/>
        <w:rPr>
          <w:rFonts w:ascii="Berlin Type" w:hAnsi="Berlin Type"/>
          <w:b/>
          <w:szCs w:val="24"/>
          <w:u w:val="single"/>
        </w:rPr>
      </w:pPr>
      <w:r w:rsidRPr="000924BB">
        <w:rPr>
          <w:rFonts w:ascii="Berlin Type" w:hAnsi="Berlin Type"/>
          <w:b/>
          <w:szCs w:val="24"/>
          <w:u w:val="single"/>
        </w:rPr>
        <w:t>Antrag auf ein Freiverkaufszertifikat</w:t>
      </w:r>
      <w:r w:rsidRPr="000924BB">
        <w:rPr>
          <w:rStyle w:val="Funotenzeichen"/>
          <w:rFonts w:ascii="Berlin Type" w:hAnsi="Berlin Type"/>
          <w:b/>
          <w:szCs w:val="24"/>
          <w:u w:val="single"/>
        </w:rPr>
        <w:footnoteReference w:id="1"/>
      </w:r>
      <w:r w:rsidRPr="000924BB">
        <w:rPr>
          <w:rFonts w:ascii="Berlin Type" w:hAnsi="Berlin Type"/>
          <w:b/>
          <w:szCs w:val="24"/>
          <w:u w:val="single"/>
        </w:rPr>
        <w:t xml:space="preserve"> </w:t>
      </w:r>
    </w:p>
    <w:p w14:paraId="1759C167" w14:textId="414495CD" w:rsidR="00B46A19" w:rsidRDefault="00732C05" w:rsidP="00AC27DD">
      <w:pPr>
        <w:pStyle w:val="Default"/>
        <w:jc w:val="center"/>
        <w:rPr>
          <w:rFonts w:ascii="Berlin Type" w:hAnsi="Berlin Type"/>
          <w:b/>
          <w:u w:val="single"/>
        </w:rPr>
      </w:pPr>
      <w:r w:rsidRPr="00732C05">
        <w:rPr>
          <w:b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59264" behindDoc="1" locked="1" layoutInCell="1" allowOverlap="1" wp14:anchorId="12E92CD3" wp14:editId="6BB86F54">
                <wp:simplePos x="0" y="0"/>
                <wp:positionH relativeFrom="column">
                  <wp:posOffset>-580390</wp:posOffset>
                </wp:positionH>
                <wp:positionV relativeFrom="page">
                  <wp:posOffset>8681720</wp:posOffset>
                </wp:positionV>
                <wp:extent cx="359410" cy="1195070"/>
                <wp:effectExtent l="0" t="0" r="2540" b="508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410" cy="11950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C61AD5" w14:textId="0D486102" w:rsidR="00732C05" w:rsidRPr="00B463E5" w:rsidRDefault="00732C05" w:rsidP="00732C05">
                            <w:pPr>
                              <w:rPr>
                                <w:rFonts w:ascii="Berlin Type" w:hAnsi="Berlin Type"/>
                                <w:color w:val="BFBFBF" w:themeColor="background1" w:themeShade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rlin Type" w:hAnsi="Berlin Type"/>
                                <w:color w:val="BFBFBF" w:themeColor="background1" w:themeShade="BF"/>
                                <w:sz w:val="16"/>
                                <w:szCs w:val="16"/>
                              </w:rPr>
                              <w:t>FB_0501/03-17-_Rev_</w:t>
                            </w:r>
                            <w:r w:rsidR="00760904">
                              <w:rPr>
                                <w:rFonts w:ascii="Berlin Type" w:hAnsi="Berlin Type"/>
                                <w:color w:val="BFBFBF" w:themeColor="background1" w:themeShade="BF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E92CD3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45.7pt;margin-top:683.6pt;width:28.3pt;height:94.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" fillcolor="window" stroked="f" strokeweight=".5pt">
                <v:textbox style="layout-flow:vertical;mso-layout-flow-alt:bottom-to-top">
                  <w:txbxContent>
                    <w:p w14:paraId="1BC61AD5" w14:textId="0D486102" w:rsidR="00732C05" w:rsidRPr="00B463E5" w:rsidRDefault="00732C05" w:rsidP="00732C05">
                      <w:pPr>
                        <w:rPr>
                          <w:rFonts w:ascii="Berlin Type" w:hAnsi="Berlin Type"/>
                          <w:color w:val="BFBFBF" w:themeColor="background1" w:themeShade="BF"/>
                          <w:sz w:val="16"/>
                          <w:szCs w:val="16"/>
                        </w:rPr>
                      </w:pPr>
                      <w:r>
                        <w:rPr>
                          <w:rFonts w:ascii="Berlin Type" w:hAnsi="Berlin Type"/>
                          <w:color w:val="BFBFBF" w:themeColor="background1" w:themeShade="BF"/>
                          <w:sz w:val="16"/>
                          <w:szCs w:val="16"/>
                        </w:rPr>
                        <w:t>FB_0501/03-17-_Rev_</w:t>
                      </w:r>
                      <w:r w:rsidR="00760904">
                        <w:rPr>
                          <w:rFonts w:ascii="Berlin Type" w:hAnsi="Berlin Type"/>
                          <w:color w:val="BFBFBF" w:themeColor="background1" w:themeShade="BF"/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  <w:r w:rsidR="00B46A19" w:rsidRPr="000924BB">
        <w:rPr>
          <w:rFonts w:ascii="Berlin Type" w:hAnsi="Berlin Type"/>
          <w:b/>
          <w:u w:val="single"/>
        </w:rPr>
        <w:t>nach</w:t>
      </w:r>
      <w:r w:rsidR="00B46A19">
        <w:rPr>
          <w:rFonts w:ascii="Berlin Type" w:hAnsi="Berlin Type"/>
          <w:b/>
          <w:u w:val="single"/>
        </w:rPr>
        <w:t xml:space="preserve"> </w:t>
      </w:r>
      <w:r w:rsidR="00B46A19" w:rsidRPr="000924BB">
        <w:rPr>
          <w:rFonts w:ascii="Berlin Type" w:hAnsi="Berlin Type"/>
          <w:b/>
          <w:u w:val="single"/>
        </w:rPr>
        <w:t>§10 Medizinprodukterecht-Durchführungsgesetz (MPDG)</w:t>
      </w:r>
      <w:r w:rsidR="009D755D">
        <w:rPr>
          <w:rFonts w:ascii="Berlin Type" w:hAnsi="Berlin Type"/>
          <w:b/>
          <w:u w:val="single"/>
        </w:rPr>
        <w:t xml:space="preserve"> </w:t>
      </w:r>
      <w:r w:rsidR="00583E2A" w:rsidRPr="00AC27DD">
        <w:rPr>
          <w:rFonts w:ascii="Berlin Type" w:hAnsi="Berlin Type"/>
          <w:b/>
          <w:u w:val="single"/>
        </w:rPr>
        <w:t>für In-Vitro-Diagnostika</w:t>
      </w:r>
      <w:r w:rsidR="00941EAE" w:rsidRPr="00AC27DD">
        <w:rPr>
          <w:rFonts w:ascii="Berlin Type" w:hAnsi="Berlin Type"/>
          <w:b/>
          <w:u w:val="single"/>
        </w:rPr>
        <w:t xml:space="preserve"> die gem.</w:t>
      </w:r>
      <w:r w:rsidR="00CB5789" w:rsidRPr="00AC27DD">
        <w:rPr>
          <w:rFonts w:ascii="Berlin Type" w:hAnsi="Berlin Type"/>
          <w:b/>
          <w:u w:val="single"/>
        </w:rPr>
        <w:t xml:space="preserve"> </w:t>
      </w:r>
      <w:r w:rsidR="00D22B06" w:rsidRPr="00AC27DD">
        <w:rPr>
          <w:rFonts w:ascii="Berlin Type" w:hAnsi="Berlin Type"/>
          <w:b/>
          <w:u w:val="single"/>
        </w:rPr>
        <w:t xml:space="preserve">VERORDNUNG (EU) 2017/746 </w:t>
      </w:r>
      <w:r w:rsidR="00C57A8F" w:rsidRPr="00AC27DD">
        <w:rPr>
          <w:rFonts w:ascii="Berlin Type" w:hAnsi="Berlin Type"/>
          <w:b/>
          <w:u w:val="single"/>
        </w:rPr>
        <w:t>(In</w:t>
      </w:r>
      <w:r w:rsidR="00A53940">
        <w:rPr>
          <w:rFonts w:ascii="Berlin Type" w:hAnsi="Berlin Type"/>
          <w:b/>
          <w:u w:val="single"/>
        </w:rPr>
        <w:t xml:space="preserve"> </w:t>
      </w:r>
      <w:r w:rsidR="00C57A8F" w:rsidRPr="00AC27DD">
        <w:rPr>
          <w:rFonts w:ascii="Berlin Type" w:hAnsi="Berlin Type"/>
          <w:b/>
          <w:u w:val="single"/>
        </w:rPr>
        <w:t>Vitro</w:t>
      </w:r>
      <w:r w:rsidR="00A53940">
        <w:rPr>
          <w:rFonts w:ascii="Berlin Type" w:hAnsi="Berlin Type"/>
          <w:b/>
          <w:u w:val="single"/>
        </w:rPr>
        <w:t xml:space="preserve"> </w:t>
      </w:r>
      <w:r w:rsidR="00C57A8F" w:rsidRPr="00AC27DD">
        <w:rPr>
          <w:rFonts w:ascii="Berlin Type" w:hAnsi="Berlin Type"/>
          <w:b/>
          <w:u w:val="single"/>
        </w:rPr>
        <w:t xml:space="preserve">Diagnostic Regulation, IVDR) </w:t>
      </w:r>
    </w:p>
    <w:p w14:paraId="6C0492BC" w14:textId="6EB8FDEB" w:rsidR="0069390B" w:rsidRPr="00AC27DD" w:rsidRDefault="00CB5789" w:rsidP="00AC27DD">
      <w:pPr>
        <w:pStyle w:val="Default"/>
        <w:jc w:val="center"/>
        <w:rPr>
          <w:rFonts w:ascii="Berlin Type" w:hAnsi="Berlin Type"/>
          <w:b/>
          <w:u w:val="single"/>
        </w:rPr>
      </w:pPr>
      <w:r w:rsidRPr="00AC27DD">
        <w:rPr>
          <w:rFonts w:ascii="Berlin Type" w:hAnsi="Berlin Type"/>
          <w:b/>
          <w:u w:val="single"/>
        </w:rPr>
        <w:t>in Verkehr gebracht werden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8964"/>
      </w:tblGrid>
      <w:tr w:rsidR="0069390B" w:rsidRPr="00AC27DD" w14:paraId="7757AE77" w14:textId="77777777" w:rsidTr="00652BF9">
        <w:trPr>
          <w:trHeight w:val="2486"/>
        </w:trPr>
        <w:tc>
          <w:tcPr>
            <w:tcW w:w="8964" w:type="dxa"/>
            <w:shd w:val="clear" w:color="auto" w:fill="F2F2F2"/>
          </w:tcPr>
          <w:p w14:paraId="11DF546B" w14:textId="17416FD5" w:rsidR="00B46A19" w:rsidRPr="000924BB" w:rsidRDefault="00B46A19" w:rsidP="00B46A19">
            <w:pPr>
              <w:spacing w:line="360" w:lineRule="auto"/>
              <w:rPr>
                <w:rFonts w:ascii="Berlin Type" w:hAnsi="Berlin Type"/>
                <w:b/>
                <w:sz w:val="20"/>
              </w:rPr>
            </w:pPr>
            <w:r w:rsidRPr="000924BB">
              <w:rPr>
                <w:rFonts w:ascii="Berlin Type" w:hAnsi="Berlin Type"/>
                <w:b/>
                <w:sz w:val="20"/>
              </w:rPr>
              <w:t>Wichtige Hinweise:</w:t>
            </w:r>
          </w:p>
          <w:p w14:paraId="3FB64418" w14:textId="77777777" w:rsidR="00B46A19" w:rsidRPr="000924BB" w:rsidRDefault="00B46A19" w:rsidP="00B46A19">
            <w:pPr>
              <w:numPr>
                <w:ilvl w:val="0"/>
                <w:numId w:val="1"/>
              </w:numPr>
              <w:spacing w:line="276" w:lineRule="auto"/>
              <w:rPr>
                <w:rFonts w:ascii="Berlin Type" w:hAnsi="Berlin Type"/>
                <w:color w:val="FF0000"/>
                <w:sz w:val="18"/>
                <w:szCs w:val="18"/>
              </w:rPr>
            </w:pPr>
            <w:r w:rsidRPr="000924BB">
              <w:rPr>
                <w:rFonts w:ascii="Berlin Type" w:hAnsi="Berlin Type"/>
                <w:color w:val="FF0000"/>
                <w:sz w:val="18"/>
                <w:szCs w:val="18"/>
              </w:rPr>
              <w:t xml:space="preserve">Aus datenschutzrechtlichen Gründen weisen wir Sie darauf hin, dass die im Antrag angegebenen Daten und beigefügten Unterlagen zur Bearbeitung des Antrags gespeichert und verwendet werden. </w:t>
            </w:r>
          </w:p>
          <w:p w14:paraId="4E5F2189" w14:textId="77777777" w:rsidR="00B46A19" w:rsidRPr="000924BB" w:rsidRDefault="00B46A19" w:rsidP="00B46A19">
            <w:pPr>
              <w:numPr>
                <w:ilvl w:val="0"/>
                <w:numId w:val="1"/>
              </w:numPr>
              <w:spacing w:line="276" w:lineRule="auto"/>
              <w:rPr>
                <w:rFonts w:ascii="Berlin Type" w:hAnsi="Berlin Type"/>
                <w:sz w:val="18"/>
                <w:szCs w:val="18"/>
              </w:rPr>
            </w:pPr>
            <w:r w:rsidRPr="000924BB">
              <w:rPr>
                <w:rFonts w:ascii="Berlin Type" w:hAnsi="Berlin Type"/>
                <w:sz w:val="18"/>
                <w:szCs w:val="18"/>
              </w:rPr>
              <w:t>Dieses Formblatt liegt als geschlossenes MS-Word-Formular vor. Eintragungen sind nur in den Formularfeldern, der Tabelle und bei Bemerkungen möglich. Kreuze können durch Anklicken der Kästchen gesetzt werden.</w:t>
            </w:r>
          </w:p>
          <w:p w14:paraId="32967649" w14:textId="60D2D3C6" w:rsidR="00B46A19" w:rsidRPr="000924BB" w:rsidRDefault="00B46A19" w:rsidP="00B46A19">
            <w:pPr>
              <w:numPr>
                <w:ilvl w:val="0"/>
                <w:numId w:val="1"/>
              </w:numPr>
              <w:spacing w:line="276" w:lineRule="auto"/>
              <w:rPr>
                <w:rFonts w:ascii="Berlin Type" w:hAnsi="Berlin Type"/>
                <w:sz w:val="18"/>
                <w:szCs w:val="18"/>
              </w:rPr>
            </w:pPr>
            <w:r w:rsidRPr="000924BB">
              <w:rPr>
                <w:rFonts w:ascii="Berlin Type" w:hAnsi="Berlin Type"/>
                <w:sz w:val="18"/>
                <w:szCs w:val="18"/>
              </w:rPr>
              <w:t xml:space="preserve">Den Antrag mit allen erforderlichen Unterlagen bitte an </w:t>
            </w:r>
            <w:hyperlink r:id="rId8" w:history="1">
              <w:r w:rsidRPr="000924BB">
                <w:rPr>
                  <w:rStyle w:val="Hyperlink"/>
                  <w:rFonts w:ascii="Berlin Type" w:hAnsi="Berlin Type"/>
                  <w:b/>
                  <w:i/>
                  <w:sz w:val="18"/>
                  <w:szCs w:val="18"/>
                </w:rPr>
                <w:t>medizinprodukte@lageso.berlin.de</w:t>
              </w:r>
            </w:hyperlink>
            <w:r w:rsidRPr="000924BB">
              <w:rPr>
                <w:rFonts w:ascii="Berlin Type" w:hAnsi="Berlin Type"/>
                <w:b/>
                <w:sz w:val="18"/>
                <w:szCs w:val="18"/>
              </w:rPr>
              <w:t xml:space="preserve"> </w:t>
            </w:r>
            <w:r w:rsidRPr="000924BB">
              <w:rPr>
                <w:rFonts w:ascii="Berlin Type" w:hAnsi="Berlin Type"/>
                <w:sz w:val="18"/>
                <w:szCs w:val="18"/>
              </w:rPr>
              <w:t>senden.</w:t>
            </w:r>
          </w:p>
          <w:p w14:paraId="5144AF7A" w14:textId="77777777" w:rsidR="00B46A19" w:rsidRPr="000924BB" w:rsidRDefault="00B46A19" w:rsidP="00B46A19">
            <w:pPr>
              <w:numPr>
                <w:ilvl w:val="0"/>
                <w:numId w:val="1"/>
              </w:numPr>
              <w:spacing w:line="276" w:lineRule="auto"/>
              <w:rPr>
                <w:rFonts w:ascii="Berlin Type" w:hAnsi="Berlin Type"/>
                <w:sz w:val="18"/>
                <w:szCs w:val="18"/>
              </w:rPr>
            </w:pPr>
            <w:r w:rsidRPr="000924BB">
              <w:rPr>
                <w:rFonts w:ascii="Berlin Type" w:hAnsi="Berlin Type"/>
                <w:sz w:val="18"/>
                <w:szCs w:val="18"/>
              </w:rPr>
              <w:t xml:space="preserve">Nur vollständig ausgefüllte Anträge werden bearbeitet. </w:t>
            </w:r>
            <w:r w:rsidRPr="000924BB">
              <w:rPr>
                <w:rFonts w:ascii="Berlin Type" w:hAnsi="Berlin Type"/>
                <w:b/>
                <w:sz w:val="18"/>
                <w:szCs w:val="18"/>
                <w:highlight w:val="yellow"/>
              </w:rPr>
              <w:t>Pflichtfelder</w:t>
            </w:r>
            <w:r w:rsidRPr="000924BB">
              <w:rPr>
                <w:rFonts w:ascii="Berlin Type" w:hAnsi="Berlin Type"/>
                <w:b/>
                <w:sz w:val="18"/>
                <w:szCs w:val="18"/>
              </w:rPr>
              <w:t xml:space="preserve"> </w:t>
            </w:r>
            <w:r w:rsidRPr="000924BB">
              <w:rPr>
                <w:rFonts w:ascii="Berlin Type" w:hAnsi="Berlin Type"/>
                <w:sz w:val="18"/>
                <w:szCs w:val="18"/>
              </w:rPr>
              <w:t>sind gelb gekennzeichnet.</w:t>
            </w:r>
          </w:p>
          <w:p w14:paraId="530CB6CF" w14:textId="77777777" w:rsidR="00B46A19" w:rsidRPr="000924BB" w:rsidRDefault="00B46A19" w:rsidP="00B46A19">
            <w:pPr>
              <w:numPr>
                <w:ilvl w:val="0"/>
                <w:numId w:val="1"/>
              </w:numPr>
              <w:spacing w:line="276" w:lineRule="auto"/>
              <w:rPr>
                <w:rFonts w:ascii="Berlin Type" w:hAnsi="Berlin Type"/>
                <w:sz w:val="18"/>
                <w:szCs w:val="18"/>
              </w:rPr>
            </w:pPr>
            <w:r w:rsidRPr="000924BB">
              <w:rPr>
                <w:rFonts w:ascii="Berlin Type" w:hAnsi="Berlin Type"/>
                <w:sz w:val="18"/>
                <w:szCs w:val="18"/>
              </w:rPr>
              <w:t>Bitte für jedes Exportland einen gesonderten Antrag stellen</w:t>
            </w:r>
          </w:p>
          <w:p w14:paraId="29CDF4B9" w14:textId="712F47D3" w:rsidR="00B46A19" w:rsidRPr="000924BB" w:rsidRDefault="00B46A19" w:rsidP="00B46A19">
            <w:pPr>
              <w:numPr>
                <w:ilvl w:val="0"/>
                <w:numId w:val="1"/>
              </w:numPr>
              <w:spacing w:line="276" w:lineRule="auto"/>
              <w:rPr>
                <w:rFonts w:ascii="Berlin Type" w:hAnsi="Berlin Type"/>
                <w:sz w:val="18"/>
                <w:szCs w:val="18"/>
              </w:rPr>
            </w:pPr>
            <w:r w:rsidRPr="000924BB">
              <w:rPr>
                <w:rFonts w:ascii="Berlin Type" w:hAnsi="Berlin Type"/>
                <w:sz w:val="18"/>
                <w:szCs w:val="18"/>
              </w:rPr>
              <w:t xml:space="preserve">Freiverkaufszertifikate werden nur für </w:t>
            </w:r>
            <w:r w:rsidR="00B6233C">
              <w:rPr>
                <w:rFonts w:ascii="Berlin Type" w:hAnsi="Berlin Type"/>
                <w:sz w:val="18"/>
                <w:szCs w:val="18"/>
              </w:rPr>
              <w:t>In-Vitro-Diagnostika</w:t>
            </w:r>
            <w:r w:rsidRPr="000924BB">
              <w:rPr>
                <w:rFonts w:ascii="Berlin Type" w:hAnsi="Berlin Type"/>
                <w:sz w:val="18"/>
                <w:szCs w:val="18"/>
              </w:rPr>
              <w:t xml:space="preserve"> ausgestellt, für die Ihre Firma Hersteller bzw. Bevollmächtigter nach </w:t>
            </w:r>
            <w:r>
              <w:rPr>
                <w:rFonts w:ascii="Berlin Type" w:hAnsi="Berlin Type"/>
                <w:sz w:val="18"/>
                <w:szCs w:val="18"/>
              </w:rPr>
              <w:t>Artikel 2 IVDR</w:t>
            </w:r>
            <w:r w:rsidRPr="000924BB">
              <w:rPr>
                <w:rFonts w:ascii="Berlin Type" w:hAnsi="Berlin Type"/>
                <w:sz w:val="18"/>
                <w:szCs w:val="18"/>
              </w:rPr>
              <w:t xml:space="preserve"> ist. Sie wird nicht für Handelsware ausgestellt.</w:t>
            </w:r>
          </w:p>
          <w:p w14:paraId="237C6C69" w14:textId="5D3228A9" w:rsidR="0069390B" w:rsidRPr="00AC27DD" w:rsidRDefault="00B46A19" w:rsidP="00B46A19">
            <w:pPr>
              <w:numPr>
                <w:ilvl w:val="0"/>
                <w:numId w:val="1"/>
              </w:numPr>
              <w:spacing w:line="276" w:lineRule="auto"/>
              <w:rPr>
                <w:rFonts w:ascii="Berlin Type" w:hAnsi="Berlin Type"/>
                <w:sz w:val="20"/>
              </w:rPr>
            </w:pPr>
            <w:r w:rsidRPr="000924BB">
              <w:rPr>
                <w:rFonts w:ascii="Berlin Type" w:hAnsi="Berlin Type"/>
                <w:sz w:val="18"/>
                <w:szCs w:val="18"/>
              </w:rPr>
              <w:t>Für die Ausstellung des beantragten Freiverkaufszertifikats und etwaiger Mehrausfertigung wird eine Verwaltungsgebühr erhoben. Bitte beachten Sie den aktuellen Hinweis auf unserer Homepage.</w:t>
            </w:r>
          </w:p>
        </w:tc>
      </w:tr>
    </w:tbl>
    <w:p w14:paraId="4873678F" w14:textId="46708857" w:rsidR="006C09F2" w:rsidRPr="00AC27DD" w:rsidRDefault="0069390B" w:rsidP="00AC27DD">
      <w:pPr>
        <w:spacing w:before="240"/>
        <w:rPr>
          <w:rFonts w:ascii="Berlin Type" w:hAnsi="Berlin Type"/>
          <w:b/>
          <w:sz w:val="22"/>
          <w:u w:val="single"/>
        </w:rPr>
      </w:pPr>
      <w:r w:rsidRPr="00AC27DD">
        <w:rPr>
          <w:rFonts w:ascii="Berlin Type" w:hAnsi="Berlin Type"/>
          <w:b/>
          <w:sz w:val="22"/>
          <w:u w:val="single"/>
        </w:rPr>
        <w:t>Firmendaten des Antragstellers:</w:t>
      </w:r>
      <w:r w:rsidR="00732C05" w:rsidRPr="00732C05">
        <w:rPr>
          <w:b/>
          <w:noProof/>
          <w:sz w:val="22"/>
          <w:u w:val="single"/>
        </w:rPr>
        <w:t xml:space="preserve"> 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3543"/>
      </w:tblGrid>
      <w:tr w:rsidR="0069390B" w:rsidRPr="00AC27DD" w14:paraId="238EB4D8" w14:textId="77777777" w:rsidTr="00652BF9">
        <w:tc>
          <w:tcPr>
            <w:tcW w:w="5529" w:type="dxa"/>
          </w:tcPr>
          <w:p w14:paraId="0E58B57D" w14:textId="3A998AAE" w:rsidR="0069390B" w:rsidRPr="00AC27DD" w:rsidRDefault="0069390B" w:rsidP="00976E4E">
            <w:pPr>
              <w:ind w:left="-105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</w:rPr>
              <w:t>Name:</w:t>
            </w:r>
          </w:p>
          <w:p w14:paraId="7C373C65" w14:textId="7FF16386" w:rsidR="0069390B" w:rsidRPr="00AC27DD" w:rsidRDefault="0069390B" w:rsidP="00976E4E">
            <w:pPr>
              <w:ind w:left="-105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instrText xml:space="preserve"> FORMTEXT </w:instrText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separate"/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3543" w:type="dxa"/>
          </w:tcPr>
          <w:p w14:paraId="6E14F389" w14:textId="77777777" w:rsidR="0069390B" w:rsidRPr="00AC27DD" w:rsidRDefault="0069390B" w:rsidP="00976E4E">
            <w:pPr>
              <w:ind w:left="-105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</w:rPr>
              <w:t>Fax:</w:t>
            </w:r>
          </w:p>
          <w:p w14:paraId="34CFD0EC" w14:textId="66D70E20" w:rsidR="0069390B" w:rsidRPr="00AC27DD" w:rsidRDefault="0069390B" w:rsidP="00976E4E">
            <w:pPr>
              <w:ind w:left="-105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C27DD">
              <w:rPr>
                <w:rFonts w:ascii="Berlin Type" w:hAnsi="Berlin Type"/>
                <w:sz w:val="22"/>
                <w:szCs w:val="22"/>
              </w:rPr>
              <w:instrText xml:space="preserve"> FORMTEXT </w:instrText>
            </w:r>
            <w:r w:rsidRPr="00AC27DD">
              <w:rPr>
                <w:rFonts w:ascii="Berlin Type" w:hAnsi="Berlin Type"/>
                <w:sz w:val="22"/>
                <w:szCs w:val="22"/>
              </w:rPr>
            </w:r>
            <w:r w:rsidRPr="00AC27DD">
              <w:rPr>
                <w:rFonts w:ascii="Berlin Type" w:hAnsi="Berlin Type"/>
                <w:sz w:val="22"/>
                <w:szCs w:val="22"/>
              </w:rPr>
              <w:fldChar w:fldCharType="separate"/>
            </w:r>
            <w:r w:rsidR="007A47B6">
              <w:rPr>
                <w:rFonts w:ascii="Berlin Type" w:hAnsi="Berlin Type"/>
                <w:noProof/>
                <w:sz w:val="22"/>
                <w:szCs w:val="22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</w:rPr>
              <w:t> </w:t>
            </w:r>
            <w:r w:rsidRPr="00AC27DD">
              <w:rPr>
                <w:rFonts w:ascii="Berlin Type" w:hAnsi="Berlin Type"/>
                <w:sz w:val="22"/>
                <w:szCs w:val="22"/>
              </w:rPr>
              <w:fldChar w:fldCharType="end"/>
            </w:r>
          </w:p>
        </w:tc>
      </w:tr>
      <w:tr w:rsidR="0069390B" w:rsidRPr="00AC27DD" w14:paraId="6827557B" w14:textId="77777777" w:rsidTr="00652BF9">
        <w:tc>
          <w:tcPr>
            <w:tcW w:w="5529" w:type="dxa"/>
          </w:tcPr>
          <w:p w14:paraId="34BC8468" w14:textId="77777777" w:rsidR="0069390B" w:rsidRPr="00AC27DD" w:rsidRDefault="0069390B" w:rsidP="00976E4E">
            <w:pPr>
              <w:ind w:left="-105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</w:rPr>
              <w:t>Straße:</w:t>
            </w:r>
          </w:p>
          <w:p w14:paraId="3F305DA0" w14:textId="07CD9808" w:rsidR="0069390B" w:rsidRPr="00AC27DD" w:rsidRDefault="0069390B" w:rsidP="00976E4E">
            <w:pPr>
              <w:ind w:left="-105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instrText xml:space="preserve"> FORMTEXT </w:instrText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separate"/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3543" w:type="dxa"/>
          </w:tcPr>
          <w:p w14:paraId="3D84A6C8" w14:textId="77777777" w:rsidR="0069390B" w:rsidRPr="00AC27DD" w:rsidRDefault="0069390B" w:rsidP="00976E4E">
            <w:pPr>
              <w:ind w:left="-105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</w:rPr>
              <w:t>Telefon:</w:t>
            </w:r>
          </w:p>
          <w:p w14:paraId="24FF1076" w14:textId="51F03BC3" w:rsidR="0069390B" w:rsidRPr="00AC27DD" w:rsidRDefault="0069390B" w:rsidP="00976E4E">
            <w:pPr>
              <w:ind w:left="-105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instrText xml:space="preserve"> FORMTEXT </w:instrText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separate"/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69390B" w:rsidRPr="00AC27DD" w14:paraId="45C6C398" w14:textId="77777777" w:rsidTr="00652BF9">
        <w:tc>
          <w:tcPr>
            <w:tcW w:w="5529" w:type="dxa"/>
          </w:tcPr>
          <w:p w14:paraId="48074EFD" w14:textId="07A32651" w:rsidR="0069390B" w:rsidRPr="00AC27DD" w:rsidRDefault="0069390B" w:rsidP="00976E4E">
            <w:pPr>
              <w:ind w:left="-105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</w:rPr>
              <w:t>PLZ, Ort:</w:t>
            </w:r>
          </w:p>
          <w:p w14:paraId="5B6E0AB0" w14:textId="0C18878E" w:rsidR="0069390B" w:rsidRPr="00AC27DD" w:rsidRDefault="00C27E21" w:rsidP="00976E4E">
            <w:pPr>
              <w:ind w:left="-105"/>
              <w:rPr>
                <w:rFonts w:ascii="Berlin Type" w:hAnsi="Berlin Type"/>
                <w:sz w:val="22"/>
              </w:rPr>
            </w:pPr>
            <w:r>
              <w:rPr>
                <w:rFonts w:ascii="Berlin Type" w:hAnsi="Berlin Type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statusText w:type="text" w:val="Postleitzahl / Postal Code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>
              <w:rPr>
                <w:rFonts w:ascii="Berlin Type" w:hAnsi="Berlin Type"/>
                <w:sz w:val="22"/>
                <w:szCs w:val="22"/>
                <w:highlight w:val="yellow"/>
              </w:rPr>
              <w:instrText xml:space="preserve"> FORMTEXT </w:instrText>
            </w:r>
            <w:r>
              <w:rPr>
                <w:rFonts w:ascii="Berlin Type" w:hAnsi="Berlin Type"/>
                <w:sz w:val="22"/>
                <w:szCs w:val="22"/>
                <w:highlight w:val="yellow"/>
              </w:rPr>
            </w:r>
            <w:r>
              <w:rPr>
                <w:rFonts w:ascii="Berlin Type" w:hAnsi="Berlin Type"/>
                <w:sz w:val="22"/>
                <w:szCs w:val="22"/>
                <w:highlight w:val="yellow"/>
              </w:rPr>
              <w:fldChar w:fldCharType="separate"/>
            </w:r>
            <w:bookmarkStart w:id="0" w:name="_GoBack"/>
            <w:r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bookmarkEnd w:id="0"/>
            <w:r>
              <w:rPr>
                <w:rFonts w:ascii="Berlin Type" w:hAnsi="Berlin Type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3543" w:type="dxa"/>
          </w:tcPr>
          <w:p w14:paraId="279CE66B" w14:textId="77777777" w:rsidR="0069390B" w:rsidRPr="00AC27DD" w:rsidRDefault="0069390B" w:rsidP="00976E4E">
            <w:pPr>
              <w:ind w:left="-105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</w:rPr>
              <w:t>E-Mail:</w:t>
            </w:r>
          </w:p>
          <w:p w14:paraId="4940609A" w14:textId="0C73A0B0" w:rsidR="0069390B" w:rsidRPr="00AC27DD" w:rsidRDefault="0069390B" w:rsidP="00976E4E">
            <w:pPr>
              <w:ind w:left="-105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instrText xml:space="preserve"> FORMTEXT </w:instrText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separate"/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69390B" w:rsidRPr="00AC27DD" w14:paraId="049EA47D" w14:textId="77777777" w:rsidTr="00652BF9">
        <w:tc>
          <w:tcPr>
            <w:tcW w:w="5529" w:type="dxa"/>
          </w:tcPr>
          <w:p w14:paraId="754A7B47" w14:textId="77777777" w:rsidR="0069390B" w:rsidRPr="00AC27DD" w:rsidRDefault="0069390B" w:rsidP="00976E4E">
            <w:pPr>
              <w:ind w:left="-105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</w:rPr>
              <w:t>Nummer beim Berliner Handelsregister:</w:t>
            </w:r>
          </w:p>
          <w:p w14:paraId="4568438F" w14:textId="46D8B466" w:rsidR="0069390B" w:rsidRPr="00AC27DD" w:rsidRDefault="0069390B" w:rsidP="00976E4E">
            <w:pPr>
              <w:ind w:left="-105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C27DD">
              <w:rPr>
                <w:rFonts w:ascii="Berlin Type" w:hAnsi="Berlin Type"/>
                <w:sz w:val="22"/>
                <w:szCs w:val="22"/>
              </w:rPr>
              <w:instrText xml:space="preserve"> FORMTEXT </w:instrText>
            </w:r>
            <w:r w:rsidRPr="00AC27DD">
              <w:rPr>
                <w:rFonts w:ascii="Berlin Type" w:hAnsi="Berlin Type"/>
                <w:sz w:val="22"/>
                <w:szCs w:val="22"/>
              </w:rPr>
            </w:r>
            <w:r w:rsidRPr="00AC27DD">
              <w:rPr>
                <w:rFonts w:ascii="Berlin Type" w:hAnsi="Berlin Type"/>
                <w:sz w:val="22"/>
                <w:szCs w:val="22"/>
              </w:rPr>
              <w:fldChar w:fldCharType="separate"/>
            </w:r>
            <w:r w:rsidR="007A47B6">
              <w:rPr>
                <w:rFonts w:ascii="Berlin Type" w:hAnsi="Berlin Type"/>
                <w:noProof/>
                <w:sz w:val="22"/>
                <w:szCs w:val="22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</w:rPr>
              <w:t> </w:t>
            </w:r>
            <w:r w:rsidRPr="00AC27DD">
              <w:rPr>
                <w:rFonts w:ascii="Berlin Type" w:hAnsi="Berlin Type"/>
                <w:sz w:val="22"/>
                <w:szCs w:val="22"/>
              </w:rPr>
              <w:fldChar w:fldCharType="end"/>
            </w:r>
          </w:p>
        </w:tc>
        <w:tc>
          <w:tcPr>
            <w:tcW w:w="3543" w:type="dxa"/>
          </w:tcPr>
          <w:p w14:paraId="4BF4AD06" w14:textId="77777777" w:rsidR="0069390B" w:rsidRPr="00AC27DD" w:rsidRDefault="0069390B" w:rsidP="00976E4E">
            <w:pPr>
              <w:ind w:left="-105"/>
              <w:rPr>
                <w:rFonts w:ascii="Berlin Type" w:hAnsi="Berlin Type"/>
                <w:sz w:val="22"/>
              </w:rPr>
            </w:pPr>
          </w:p>
        </w:tc>
      </w:tr>
    </w:tbl>
    <w:p w14:paraId="3923AC12" w14:textId="35E688E2" w:rsidR="0069390B" w:rsidRPr="00AC27DD" w:rsidRDefault="00097F40" w:rsidP="00AC27DD">
      <w:pPr>
        <w:spacing w:before="240"/>
        <w:rPr>
          <w:rFonts w:ascii="Berlin Type" w:hAnsi="Berlin Type"/>
          <w:b/>
          <w:sz w:val="22"/>
          <w:u w:val="single"/>
        </w:rPr>
      </w:pPr>
      <w:r>
        <w:rPr>
          <w:rFonts w:ascii="Berlin Type" w:hAnsi="Berlin Type"/>
          <w:b/>
          <w:sz w:val="22"/>
          <w:u w:val="single"/>
        </w:rPr>
        <w:t>Angaben zum Freiverkaufszertifikat</w:t>
      </w:r>
      <w:r w:rsidR="0069390B" w:rsidRPr="00AC27DD">
        <w:rPr>
          <w:rFonts w:ascii="Berlin Type" w:hAnsi="Berlin Type"/>
          <w:b/>
          <w:sz w:val="22"/>
          <w:u w:val="single"/>
        </w:rPr>
        <w:t>:</w:t>
      </w:r>
    </w:p>
    <w:tbl>
      <w:tblPr>
        <w:tblStyle w:val="Tabellenraster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842"/>
        <w:gridCol w:w="3261"/>
        <w:gridCol w:w="1275"/>
      </w:tblGrid>
      <w:tr w:rsidR="0069390B" w:rsidRPr="00AC27DD" w14:paraId="28134752" w14:textId="77777777" w:rsidTr="005C2559">
        <w:tc>
          <w:tcPr>
            <w:tcW w:w="7797" w:type="dxa"/>
            <w:gridSpan w:val="3"/>
            <w:vAlign w:val="center"/>
          </w:tcPr>
          <w:p w14:paraId="288D0FB9" w14:textId="637AD42B" w:rsidR="0069390B" w:rsidRPr="00AC27DD" w:rsidRDefault="00C53E7A" w:rsidP="0046185D">
            <w:pPr>
              <w:ind w:left="-105"/>
              <w:rPr>
                <w:rFonts w:ascii="Berlin Type" w:hAnsi="Berlin Type"/>
                <w:sz w:val="22"/>
              </w:rPr>
            </w:pPr>
            <w:r>
              <w:rPr>
                <w:rFonts w:ascii="Berlin Type" w:hAnsi="Berlin Type"/>
                <w:sz w:val="22"/>
              </w:rPr>
              <w:t>Das Freiverkaufszertifikat wird in deutsch/englisch ausgestellt.</w:t>
            </w:r>
          </w:p>
        </w:tc>
        <w:tc>
          <w:tcPr>
            <w:tcW w:w="1275" w:type="dxa"/>
            <w:vAlign w:val="center"/>
          </w:tcPr>
          <w:p w14:paraId="46A0F63C" w14:textId="07C9AD4B" w:rsidR="0069390B" w:rsidRPr="00AC27DD" w:rsidRDefault="0069390B" w:rsidP="0069390B">
            <w:pPr>
              <w:jc w:val="right"/>
              <w:rPr>
                <w:rFonts w:ascii="Berlin Type" w:hAnsi="Berlin Type"/>
                <w:sz w:val="22"/>
                <w:highlight w:val="yellow"/>
              </w:rPr>
            </w:pPr>
          </w:p>
        </w:tc>
      </w:tr>
      <w:tr w:rsidR="0069390B" w:rsidRPr="00AC27DD" w14:paraId="6A17D9C3" w14:textId="77777777" w:rsidTr="00AC27DD">
        <w:tc>
          <w:tcPr>
            <w:tcW w:w="2694" w:type="dxa"/>
            <w:shd w:val="clear" w:color="auto" w:fill="auto"/>
            <w:vAlign w:val="center"/>
          </w:tcPr>
          <w:p w14:paraId="7CBE38DA" w14:textId="05EDBDD6" w:rsidR="0069390B" w:rsidRPr="00AC27DD" w:rsidRDefault="0069390B" w:rsidP="00AC27DD">
            <w:pPr>
              <w:ind w:left="-105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</w:rPr>
              <w:t>Name des Exportlandes</w:t>
            </w:r>
          </w:p>
        </w:tc>
        <w:tc>
          <w:tcPr>
            <w:tcW w:w="6378" w:type="dxa"/>
            <w:gridSpan w:val="3"/>
            <w:vAlign w:val="center"/>
          </w:tcPr>
          <w:p w14:paraId="2897FED4" w14:textId="0A1DF522" w:rsidR="0069390B" w:rsidRPr="00AC27DD" w:rsidRDefault="0069390B" w:rsidP="00976E4E">
            <w:pPr>
              <w:spacing w:before="120" w:after="120"/>
              <w:ind w:left="-105"/>
              <w:jc w:val="right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instrText xml:space="preserve"> FORMTEXT </w:instrText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separate"/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69390B" w:rsidRPr="00AC27DD" w14:paraId="0FD26DDF" w14:textId="77777777" w:rsidTr="005C2559">
        <w:tc>
          <w:tcPr>
            <w:tcW w:w="4536" w:type="dxa"/>
            <w:gridSpan w:val="2"/>
            <w:vAlign w:val="center"/>
          </w:tcPr>
          <w:p w14:paraId="300A0A5F" w14:textId="77777777" w:rsidR="0069390B" w:rsidRPr="00AC27DD" w:rsidRDefault="0069390B" w:rsidP="00976E4E">
            <w:pPr>
              <w:spacing w:before="120" w:after="120"/>
              <w:ind w:left="-105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</w:rPr>
              <w:t>Übersetzung des Namens des Exportlandes</w:t>
            </w:r>
          </w:p>
        </w:tc>
        <w:tc>
          <w:tcPr>
            <w:tcW w:w="4536" w:type="dxa"/>
            <w:gridSpan w:val="2"/>
            <w:vAlign w:val="center"/>
          </w:tcPr>
          <w:p w14:paraId="0C3CB402" w14:textId="723C865F" w:rsidR="0069390B" w:rsidRPr="00AC27DD" w:rsidRDefault="0069390B" w:rsidP="00976E4E">
            <w:pPr>
              <w:spacing w:before="120" w:after="120"/>
              <w:ind w:left="-105"/>
              <w:jc w:val="right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instrText xml:space="preserve"> FORMTEXT </w:instrText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separate"/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69390B" w:rsidRPr="00AC27DD" w14:paraId="08F58FD4" w14:textId="77777777" w:rsidTr="005C2559">
        <w:tc>
          <w:tcPr>
            <w:tcW w:w="7797" w:type="dxa"/>
            <w:gridSpan w:val="3"/>
            <w:vAlign w:val="center"/>
          </w:tcPr>
          <w:p w14:paraId="6E46F998" w14:textId="53D6274A" w:rsidR="00652BF9" w:rsidRPr="00AC27DD" w:rsidRDefault="00652BF9" w:rsidP="0046185D">
            <w:pPr>
              <w:ind w:left="-105"/>
              <w:rPr>
                <w:rFonts w:ascii="Berlin Type" w:hAnsi="Berlin Type"/>
                <w:i/>
                <w:sz w:val="16"/>
                <w:szCs w:val="16"/>
              </w:rPr>
            </w:pPr>
            <w:r w:rsidRPr="00AC27DD">
              <w:rPr>
                <w:rFonts w:ascii="Berlin Type" w:hAnsi="Berlin Type"/>
                <w:i/>
                <w:sz w:val="16"/>
                <w:szCs w:val="16"/>
              </w:rPr>
              <w:t xml:space="preserve">(Hinweis: Wenn kein Exportland eingetragen ist, wird </w:t>
            </w:r>
            <w:r w:rsidR="0046185D">
              <w:rPr>
                <w:rFonts w:ascii="Berlin Type" w:hAnsi="Berlin Type"/>
                <w:i/>
                <w:sz w:val="16"/>
                <w:szCs w:val="16"/>
              </w:rPr>
              <w:t>das Freiverkaufszertifikat</w:t>
            </w:r>
            <w:r w:rsidRPr="00AC27DD">
              <w:rPr>
                <w:rFonts w:ascii="Berlin Type" w:hAnsi="Berlin Type"/>
                <w:i/>
                <w:sz w:val="16"/>
                <w:szCs w:val="16"/>
              </w:rPr>
              <w:t xml:space="preserve"> ohne Ländernennung ausgestellt.)</w:t>
            </w:r>
          </w:p>
        </w:tc>
        <w:tc>
          <w:tcPr>
            <w:tcW w:w="1275" w:type="dxa"/>
            <w:vAlign w:val="center"/>
          </w:tcPr>
          <w:p w14:paraId="33E23AC6" w14:textId="77777777" w:rsidR="0069390B" w:rsidRPr="00AC27DD" w:rsidRDefault="0069390B" w:rsidP="0069390B">
            <w:pPr>
              <w:jc w:val="right"/>
              <w:rPr>
                <w:rFonts w:ascii="Berlin Type" w:hAnsi="Berlin Type"/>
                <w:sz w:val="22"/>
              </w:rPr>
            </w:pPr>
          </w:p>
        </w:tc>
      </w:tr>
      <w:tr w:rsidR="0069390B" w:rsidRPr="00AC27DD" w14:paraId="5750E4F4" w14:textId="77777777" w:rsidTr="00F215DA">
        <w:trPr>
          <w:trHeight w:val="693"/>
        </w:trPr>
        <w:tc>
          <w:tcPr>
            <w:tcW w:w="7797" w:type="dxa"/>
            <w:gridSpan w:val="3"/>
            <w:vAlign w:val="center"/>
          </w:tcPr>
          <w:p w14:paraId="4F9B7FF2" w14:textId="714E2AD1" w:rsidR="0069390B" w:rsidRPr="00AC27DD" w:rsidRDefault="0069390B" w:rsidP="00976E4E">
            <w:pPr>
              <w:ind w:left="-105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</w:rPr>
              <w:t xml:space="preserve">Anzahl der </w:t>
            </w:r>
            <w:r w:rsidR="000A3A87" w:rsidRPr="00AC27DD">
              <w:rPr>
                <w:rFonts w:ascii="Berlin Type" w:hAnsi="Berlin Type"/>
                <w:sz w:val="22"/>
              </w:rPr>
              <w:t xml:space="preserve">zusätzlich </w:t>
            </w:r>
            <w:r w:rsidRPr="00AC27DD">
              <w:rPr>
                <w:rFonts w:ascii="Berlin Type" w:hAnsi="Berlin Type"/>
                <w:sz w:val="22"/>
              </w:rPr>
              <w:t xml:space="preserve">gewünschten, identischen </w:t>
            </w:r>
            <w:r w:rsidR="00097F40">
              <w:rPr>
                <w:rFonts w:ascii="Berlin Type" w:hAnsi="Berlin Type"/>
                <w:sz w:val="22"/>
              </w:rPr>
              <w:t>Mehrausfertigungen des Freiverkaufszertifikats</w:t>
            </w:r>
            <w:r w:rsidRPr="00AC27DD">
              <w:rPr>
                <w:rStyle w:val="Funotenzeichen"/>
                <w:rFonts w:ascii="Berlin Type" w:hAnsi="Berlin Type"/>
                <w:sz w:val="22"/>
              </w:rPr>
              <w:footnoteReference w:id="2"/>
            </w:r>
          </w:p>
        </w:tc>
        <w:tc>
          <w:tcPr>
            <w:tcW w:w="1275" w:type="dxa"/>
            <w:vAlign w:val="center"/>
          </w:tcPr>
          <w:p w14:paraId="1B884F24" w14:textId="59907E6A" w:rsidR="0069390B" w:rsidRPr="00AC27DD" w:rsidRDefault="0069390B" w:rsidP="0069390B">
            <w:pPr>
              <w:jc w:val="right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instrText xml:space="preserve"> FORMTEXT </w:instrText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separate"/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="007A47B6">
              <w:rPr>
                <w:rFonts w:ascii="Berlin Type" w:hAnsi="Berlin Type"/>
                <w:noProof/>
                <w:sz w:val="22"/>
                <w:szCs w:val="22"/>
                <w:highlight w:val="yellow"/>
              </w:rPr>
              <w:t> </w:t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end"/>
            </w:r>
          </w:p>
        </w:tc>
      </w:tr>
    </w:tbl>
    <w:p w14:paraId="556C4C6A" w14:textId="1EFAE22D" w:rsidR="0069390B" w:rsidRPr="00AC27DD" w:rsidRDefault="0069390B">
      <w:pPr>
        <w:rPr>
          <w:rFonts w:ascii="Berlin Type" w:hAnsi="Berlin Type"/>
          <w:sz w:val="22"/>
        </w:rPr>
      </w:pPr>
    </w:p>
    <w:p w14:paraId="36BC6E4D" w14:textId="473B4CD2" w:rsidR="0069390B" w:rsidRPr="00AC27DD" w:rsidRDefault="0069390B">
      <w:pPr>
        <w:rPr>
          <w:rFonts w:ascii="Berlin Type" w:hAnsi="Berlin Type"/>
          <w:b/>
          <w:sz w:val="22"/>
          <w:u w:val="single"/>
        </w:rPr>
      </w:pPr>
      <w:r w:rsidRPr="00AC27DD">
        <w:rPr>
          <w:rFonts w:ascii="Berlin Type" w:hAnsi="Berlin Type"/>
          <w:b/>
          <w:sz w:val="22"/>
          <w:u w:val="single"/>
        </w:rPr>
        <w:t>Beigefügte Unterlagen:</w:t>
      </w:r>
    </w:p>
    <w:tbl>
      <w:tblPr>
        <w:tblStyle w:val="Tabellenraster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61"/>
        <w:gridCol w:w="1011"/>
      </w:tblGrid>
      <w:tr w:rsidR="0069390B" w:rsidRPr="00AC27DD" w14:paraId="509348E6" w14:textId="77777777" w:rsidTr="00652BF9">
        <w:tc>
          <w:tcPr>
            <w:tcW w:w="8061" w:type="dxa"/>
          </w:tcPr>
          <w:p w14:paraId="75E05A1C" w14:textId="7AEDDBA2" w:rsidR="0069390B" w:rsidRPr="00AC27DD" w:rsidRDefault="0069390B" w:rsidP="00976E4E">
            <w:pPr>
              <w:ind w:left="-105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</w:rPr>
              <w:t>Konformitätserklärung/en</w:t>
            </w:r>
          </w:p>
        </w:tc>
        <w:tc>
          <w:tcPr>
            <w:tcW w:w="1011" w:type="dxa"/>
            <w:vAlign w:val="center"/>
          </w:tcPr>
          <w:p w14:paraId="3AEDD1B8" w14:textId="77777777" w:rsidR="0069390B" w:rsidRPr="00AC27DD" w:rsidRDefault="0069390B" w:rsidP="0069390B">
            <w:pPr>
              <w:jc w:val="right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2"/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instrText xml:space="preserve"> FORMCHECKBOX </w:instrText>
            </w:r>
            <w:r w:rsidR="00C27E21">
              <w:rPr>
                <w:rFonts w:ascii="Berlin Type" w:hAnsi="Berlin Type"/>
                <w:sz w:val="22"/>
                <w:szCs w:val="22"/>
                <w:highlight w:val="yellow"/>
              </w:rPr>
            </w:r>
            <w:r w:rsidR="00C27E21">
              <w:rPr>
                <w:rFonts w:ascii="Berlin Type" w:hAnsi="Berlin Type"/>
                <w:sz w:val="22"/>
                <w:szCs w:val="22"/>
                <w:highlight w:val="yellow"/>
              </w:rPr>
              <w:fldChar w:fldCharType="separate"/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end"/>
            </w:r>
            <w:bookmarkEnd w:id="1"/>
          </w:p>
        </w:tc>
      </w:tr>
      <w:tr w:rsidR="0069390B" w:rsidRPr="00AC27DD" w14:paraId="5A597CEA" w14:textId="77777777" w:rsidTr="00652BF9">
        <w:tc>
          <w:tcPr>
            <w:tcW w:w="8061" w:type="dxa"/>
          </w:tcPr>
          <w:p w14:paraId="3D607D37" w14:textId="3040ED8D" w:rsidR="0069390B" w:rsidRPr="00AC27DD" w:rsidRDefault="0069390B" w:rsidP="00976E4E">
            <w:pPr>
              <w:ind w:left="-105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</w:rPr>
              <w:t>Gültige/s Zertifikat/e der Benannten Stelle</w:t>
            </w:r>
          </w:p>
          <w:p w14:paraId="39B082C5" w14:textId="64652530" w:rsidR="0069390B" w:rsidRPr="00AC27DD" w:rsidRDefault="0069390B" w:rsidP="007826DD">
            <w:pPr>
              <w:ind w:left="-105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i/>
                <w:sz w:val="16"/>
                <w:szCs w:val="16"/>
              </w:rPr>
              <w:t>(bei IV</w:t>
            </w:r>
            <w:r w:rsidR="00E026E3" w:rsidRPr="00AC27DD">
              <w:rPr>
                <w:rFonts w:ascii="Berlin Type" w:hAnsi="Berlin Type"/>
                <w:i/>
                <w:sz w:val="16"/>
                <w:szCs w:val="16"/>
              </w:rPr>
              <w:t xml:space="preserve">D </w:t>
            </w:r>
            <w:r w:rsidR="007826DD" w:rsidRPr="00AC27DD">
              <w:rPr>
                <w:rFonts w:ascii="Berlin Type" w:hAnsi="Berlin Type"/>
                <w:i/>
                <w:sz w:val="16"/>
                <w:szCs w:val="16"/>
              </w:rPr>
              <w:t>der Klassen A steril, B, C oder D)</w:t>
            </w:r>
          </w:p>
        </w:tc>
        <w:tc>
          <w:tcPr>
            <w:tcW w:w="1011" w:type="dxa"/>
            <w:vAlign w:val="center"/>
          </w:tcPr>
          <w:p w14:paraId="43958699" w14:textId="77777777" w:rsidR="0069390B" w:rsidRPr="00AC27DD" w:rsidRDefault="0069390B" w:rsidP="0069390B">
            <w:pPr>
              <w:jc w:val="right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instrText xml:space="preserve"> FORMCHECKBOX </w:instrText>
            </w:r>
            <w:r w:rsidR="00C27E21">
              <w:rPr>
                <w:rFonts w:ascii="Berlin Type" w:hAnsi="Berlin Type"/>
                <w:sz w:val="22"/>
                <w:szCs w:val="22"/>
                <w:highlight w:val="yellow"/>
              </w:rPr>
            </w:r>
            <w:r w:rsidR="00C27E21">
              <w:rPr>
                <w:rFonts w:ascii="Berlin Type" w:hAnsi="Berlin Type"/>
                <w:sz w:val="22"/>
                <w:szCs w:val="22"/>
                <w:highlight w:val="yellow"/>
              </w:rPr>
              <w:fldChar w:fldCharType="separate"/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end"/>
            </w:r>
          </w:p>
        </w:tc>
      </w:tr>
    </w:tbl>
    <w:p w14:paraId="1CD7D7BD" w14:textId="67AD5BC1" w:rsidR="00583E2A" w:rsidRPr="00AC27DD" w:rsidRDefault="00583E2A">
      <w:pPr>
        <w:rPr>
          <w:rFonts w:ascii="Berlin Type" w:hAnsi="Berlin Type"/>
          <w:b/>
          <w:sz w:val="22"/>
          <w:u w:val="single"/>
        </w:rPr>
      </w:pPr>
    </w:p>
    <w:p w14:paraId="1F7C3AFD" w14:textId="77777777" w:rsidR="006C09F2" w:rsidRPr="00AC27DD" w:rsidRDefault="00843C9D">
      <w:pPr>
        <w:rPr>
          <w:rFonts w:ascii="Berlin Type" w:hAnsi="Berlin Type"/>
          <w:b/>
          <w:sz w:val="22"/>
          <w:u w:val="single"/>
        </w:rPr>
      </w:pPr>
      <w:r w:rsidRPr="00AC27DD">
        <w:rPr>
          <w:rFonts w:ascii="Berlin Type" w:hAnsi="Berlin Type"/>
          <w:b/>
          <w:sz w:val="22"/>
          <w:u w:val="single"/>
        </w:rPr>
        <w:t>Erklärung:</w:t>
      </w:r>
    </w:p>
    <w:tbl>
      <w:tblPr>
        <w:tblStyle w:val="Tabellenraster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49"/>
        <w:gridCol w:w="1023"/>
      </w:tblGrid>
      <w:tr w:rsidR="00843C9D" w:rsidRPr="00AC27DD" w14:paraId="532E4F63" w14:textId="77777777" w:rsidTr="008937B2">
        <w:tc>
          <w:tcPr>
            <w:tcW w:w="8049" w:type="dxa"/>
          </w:tcPr>
          <w:p w14:paraId="7BEFC0C4" w14:textId="77777777" w:rsidR="00843C9D" w:rsidRPr="00AC27DD" w:rsidRDefault="00792F4E" w:rsidP="00976E4E">
            <w:pPr>
              <w:ind w:left="-105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</w:rPr>
              <w:t xml:space="preserve">  </w:t>
            </w:r>
            <w:r w:rsidR="00843C9D" w:rsidRPr="00AC27DD">
              <w:rPr>
                <w:rFonts w:ascii="Berlin Type" w:hAnsi="Berlin Type"/>
                <w:sz w:val="22"/>
              </w:rPr>
              <w:t>Es wird bestätigt, dass für die genannten Produkte keine Rückrufe vorliegen</w:t>
            </w:r>
          </w:p>
        </w:tc>
        <w:tc>
          <w:tcPr>
            <w:tcW w:w="1023" w:type="dxa"/>
            <w:vAlign w:val="center"/>
          </w:tcPr>
          <w:p w14:paraId="37C31CA2" w14:textId="77777777" w:rsidR="00843C9D" w:rsidRPr="00AC27DD" w:rsidRDefault="00843C9D" w:rsidP="005E5A9D">
            <w:pPr>
              <w:jc w:val="right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instrText xml:space="preserve"> FORMCHECKBOX </w:instrText>
            </w:r>
            <w:r w:rsidR="00C27E21">
              <w:rPr>
                <w:rFonts w:ascii="Berlin Type" w:hAnsi="Berlin Type"/>
                <w:sz w:val="22"/>
                <w:szCs w:val="22"/>
                <w:highlight w:val="yellow"/>
              </w:rPr>
            </w:r>
            <w:r w:rsidR="00C27E21">
              <w:rPr>
                <w:rFonts w:ascii="Berlin Type" w:hAnsi="Berlin Type"/>
                <w:sz w:val="22"/>
                <w:szCs w:val="22"/>
                <w:highlight w:val="yellow"/>
              </w:rPr>
              <w:fldChar w:fldCharType="separate"/>
            </w:r>
            <w:r w:rsidRPr="00AC27DD">
              <w:rPr>
                <w:rFonts w:ascii="Berlin Type" w:hAnsi="Berlin Type"/>
                <w:sz w:val="22"/>
                <w:szCs w:val="22"/>
                <w:highlight w:val="yellow"/>
              </w:rPr>
              <w:fldChar w:fldCharType="end"/>
            </w:r>
          </w:p>
        </w:tc>
      </w:tr>
    </w:tbl>
    <w:p w14:paraId="32A86F51" w14:textId="20DC5A90" w:rsidR="003336B5" w:rsidRDefault="003336B5">
      <w:pPr>
        <w:rPr>
          <w:rFonts w:ascii="Berlin Type" w:hAnsi="Berlin Type"/>
          <w:sz w:val="22"/>
        </w:rPr>
      </w:pPr>
    </w:p>
    <w:tbl>
      <w:tblPr>
        <w:tblStyle w:val="Tabellenraster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49"/>
        <w:gridCol w:w="1023"/>
      </w:tblGrid>
      <w:tr w:rsidR="004C1696" w:rsidRPr="000924BB" w14:paraId="1055704B" w14:textId="77777777" w:rsidTr="007B6C74">
        <w:tc>
          <w:tcPr>
            <w:tcW w:w="8049" w:type="dxa"/>
          </w:tcPr>
          <w:p w14:paraId="792B1B1B" w14:textId="1439D250" w:rsidR="004C1696" w:rsidRPr="000924BB" w:rsidRDefault="004C1696" w:rsidP="004C1696">
            <w:pPr>
              <w:rPr>
                <w:rFonts w:ascii="Berlin Type" w:hAnsi="Berlin Type"/>
                <w:sz w:val="22"/>
              </w:rPr>
            </w:pPr>
            <w:r>
              <w:rPr>
                <w:rFonts w:ascii="Berlin Type" w:hAnsi="Berlin Type"/>
                <w:sz w:val="22"/>
              </w:rPr>
              <w:t xml:space="preserve">Es wird bestätigt, dass für Produkte, die nach der Übergangsbestimmung des Artikel 110 Absatz 3 IVDR in Verkehr gebracht werden und welche noch der Richtlinie </w:t>
            </w:r>
            <w:r w:rsidR="00A617E4">
              <w:rPr>
                <w:rFonts w:ascii="Berlin Type" w:hAnsi="Berlin Type"/>
                <w:sz w:val="22"/>
              </w:rPr>
              <w:t>98/</w:t>
            </w:r>
            <w:r w:rsidRPr="004C1696">
              <w:rPr>
                <w:rFonts w:ascii="Berlin Type" w:hAnsi="Berlin Type"/>
                <w:sz w:val="22"/>
              </w:rPr>
              <w:t>7</w:t>
            </w:r>
            <w:r w:rsidR="00A617E4">
              <w:rPr>
                <w:rFonts w:ascii="Berlin Type" w:hAnsi="Berlin Type"/>
                <w:sz w:val="22"/>
              </w:rPr>
              <w:t>9</w:t>
            </w:r>
            <w:r w:rsidRPr="004C1696">
              <w:rPr>
                <w:rFonts w:ascii="Berlin Type" w:hAnsi="Berlin Type"/>
                <w:sz w:val="22"/>
              </w:rPr>
              <w:t xml:space="preserve">/EG </w:t>
            </w:r>
            <w:r>
              <w:rPr>
                <w:rFonts w:ascii="Berlin Type" w:hAnsi="Berlin Type"/>
                <w:sz w:val="22"/>
              </w:rPr>
              <w:t>entsprechen, die in Artikel 110 Abs. 3 IVDR aufgeführten Anforderungen der IVDR erfüllt werden.</w:t>
            </w:r>
          </w:p>
        </w:tc>
        <w:tc>
          <w:tcPr>
            <w:tcW w:w="1023" w:type="dxa"/>
            <w:shd w:val="clear" w:color="auto" w:fill="auto"/>
            <w:vAlign w:val="center"/>
          </w:tcPr>
          <w:p w14:paraId="05BBCA88" w14:textId="1B497312" w:rsidR="004C1696" w:rsidRPr="000924BB" w:rsidRDefault="004C1696" w:rsidP="00226B44">
            <w:pPr>
              <w:jc w:val="right"/>
              <w:rPr>
                <w:rFonts w:ascii="Berlin Type" w:hAnsi="Berlin Type"/>
                <w:sz w:val="22"/>
              </w:rPr>
            </w:pPr>
            <w:r w:rsidRPr="007B6C74">
              <w:rPr>
                <w:rFonts w:ascii="Berlin Type" w:hAnsi="Berlin Type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6C74">
              <w:rPr>
                <w:rFonts w:ascii="Berlin Type" w:hAnsi="Berlin Type"/>
                <w:sz w:val="22"/>
                <w:szCs w:val="22"/>
              </w:rPr>
              <w:instrText xml:space="preserve"> FORMCHECKBOX </w:instrText>
            </w:r>
            <w:r w:rsidR="00C27E21">
              <w:rPr>
                <w:rFonts w:ascii="Berlin Type" w:hAnsi="Berlin Type"/>
                <w:sz w:val="22"/>
                <w:szCs w:val="22"/>
              </w:rPr>
            </w:r>
            <w:r w:rsidR="00C27E21">
              <w:rPr>
                <w:rFonts w:ascii="Berlin Type" w:hAnsi="Berlin Type"/>
                <w:sz w:val="22"/>
                <w:szCs w:val="22"/>
              </w:rPr>
              <w:fldChar w:fldCharType="separate"/>
            </w:r>
            <w:r w:rsidRPr="007B6C74">
              <w:rPr>
                <w:rFonts w:ascii="Berlin Type" w:hAnsi="Berlin Type"/>
                <w:sz w:val="22"/>
                <w:szCs w:val="22"/>
              </w:rPr>
              <w:fldChar w:fldCharType="end"/>
            </w:r>
          </w:p>
        </w:tc>
      </w:tr>
    </w:tbl>
    <w:p w14:paraId="0068E6A7" w14:textId="6A1D90C8" w:rsidR="003336B5" w:rsidRPr="00AC27DD" w:rsidRDefault="003336B5">
      <w:pPr>
        <w:rPr>
          <w:rFonts w:ascii="Berlin Type" w:hAnsi="Berlin Type"/>
          <w:sz w:val="22"/>
        </w:rPr>
      </w:pPr>
    </w:p>
    <w:p w14:paraId="6EBBAE8E" w14:textId="77777777" w:rsidR="00D47856" w:rsidRPr="00AC27DD" w:rsidRDefault="003336B5">
      <w:pPr>
        <w:rPr>
          <w:rFonts w:ascii="Berlin Type" w:hAnsi="Berlin Type"/>
          <w:b/>
          <w:sz w:val="22"/>
          <w:u w:val="single"/>
        </w:rPr>
      </w:pPr>
      <w:r w:rsidRPr="00AC27DD">
        <w:rPr>
          <w:rFonts w:ascii="Berlin Type" w:hAnsi="Berlin Type"/>
          <w:b/>
          <w:sz w:val="22"/>
          <w:u w:val="single"/>
        </w:rPr>
        <w:t>Produktliste:</w:t>
      </w:r>
    </w:p>
    <w:tbl>
      <w:tblPr>
        <w:tblStyle w:val="Tabellenraster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567"/>
      </w:tblGrid>
      <w:tr w:rsidR="00260D8A" w:rsidRPr="00AC27DD" w14:paraId="3553FE05" w14:textId="77777777" w:rsidTr="008937B2">
        <w:tc>
          <w:tcPr>
            <w:tcW w:w="8505" w:type="dxa"/>
          </w:tcPr>
          <w:p w14:paraId="31245F4B" w14:textId="77777777" w:rsidR="00792F4E" w:rsidRPr="00AC27DD" w:rsidRDefault="00792F4E" w:rsidP="00976E4E">
            <w:pPr>
              <w:ind w:left="-105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</w:rPr>
              <w:t xml:space="preserve">  </w:t>
            </w:r>
            <w:r w:rsidR="003336B5" w:rsidRPr="00AC27DD">
              <w:rPr>
                <w:rFonts w:ascii="Berlin Type" w:hAnsi="Berlin Type"/>
                <w:sz w:val="22"/>
              </w:rPr>
              <w:t xml:space="preserve">Die Liste der Produkte wird in einer separaten Tabelle als MS-WORD-Datei </w:t>
            </w:r>
            <w:r w:rsidRPr="00AC27DD">
              <w:rPr>
                <w:rFonts w:ascii="Berlin Type" w:hAnsi="Berlin Type"/>
                <w:sz w:val="22"/>
              </w:rPr>
              <w:t xml:space="preserve">  </w:t>
            </w:r>
          </w:p>
          <w:p w14:paraId="5B6894B0" w14:textId="77777777" w:rsidR="003336B5" w:rsidRPr="00AC27DD" w:rsidRDefault="00792F4E" w:rsidP="00976E4E">
            <w:pPr>
              <w:ind w:left="-105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</w:rPr>
              <w:t xml:space="preserve">  </w:t>
            </w:r>
            <w:r w:rsidR="003336B5" w:rsidRPr="00AC27DD">
              <w:rPr>
                <w:rFonts w:ascii="Berlin Type" w:hAnsi="Berlin Type"/>
                <w:sz w:val="22"/>
              </w:rPr>
              <w:t>eingereicht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1D18F9" w14:textId="77777777" w:rsidR="003336B5" w:rsidRPr="00AC27DD" w:rsidRDefault="003336B5" w:rsidP="005E5A9D">
            <w:pPr>
              <w:jc w:val="right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27DD">
              <w:rPr>
                <w:rFonts w:ascii="Berlin Type" w:hAnsi="Berlin Type"/>
                <w:sz w:val="22"/>
                <w:szCs w:val="22"/>
              </w:rPr>
              <w:instrText xml:space="preserve"> FORMCHECKBOX </w:instrText>
            </w:r>
            <w:r w:rsidR="00C27E21">
              <w:rPr>
                <w:rFonts w:ascii="Berlin Type" w:hAnsi="Berlin Type"/>
                <w:sz w:val="22"/>
                <w:szCs w:val="22"/>
              </w:rPr>
            </w:r>
            <w:r w:rsidR="00C27E21">
              <w:rPr>
                <w:rFonts w:ascii="Berlin Type" w:hAnsi="Berlin Type"/>
                <w:sz w:val="22"/>
                <w:szCs w:val="22"/>
              </w:rPr>
              <w:fldChar w:fldCharType="separate"/>
            </w:r>
            <w:r w:rsidRPr="00AC27DD">
              <w:rPr>
                <w:rFonts w:ascii="Berlin Type" w:hAnsi="Berlin Type"/>
                <w:sz w:val="22"/>
                <w:szCs w:val="22"/>
              </w:rPr>
              <w:fldChar w:fldCharType="end"/>
            </w:r>
          </w:p>
        </w:tc>
      </w:tr>
    </w:tbl>
    <w:p w14:paraId="7244DF6E" w14:textId="77777777" w:rsidR="008D3424" w:rsidRPr="00AC27DD" w:rsidRDefault="008D3424" w:rsidP="003336B5">
      <w:pPr>
        <w:rPr>
          <w:rFonts w:ascii="Berlin Type" w:hAnsi="Berlin Type"/>
          <w:sz w:val="22"/>
        </w:rPr>
        <w:sectPr w:rsidR="008D3424" w:rsidRPr="00AC27DD" w:rsidSect="00934C9E">
          <w:headerReference w:type="default" r:id="rId9"/>
          <w:footerReference w:type="default" r:id="rId10"/>
          <w:pgSz w:w="11906" w:h="16838"/>
          <w:pgMar w:top="1417" w:right="1417" w:bottom="851" w:left="1417" w:header="720" w:footer="374" w:gutter="0"/>
          <w:cols w:space="720"/>
          <w:docGrid w:linePitch="326"/>
        </w:sectPr>
      </w:pPr>
    </w:p>
    <w:tbl>
      <w:tblPr>
        <w:tblStyle w:val="Tabellenraster"/>
        <w:tblW w:w="948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21"/>
        <w:gridCol w:w="2268"/>
        <w:gridCol w:w="2292"/>
        <w:gridCol w:w="969"/>
        <w:gridCol w:w="1445"/>
        <w:gridCol w:w="1492"/>
      </w:tblGrid>
      <w:tr w:rsidR="008224DF" w:rsidRPr="00AC27DD" w14:paraId="33773BFE" w14:textId="77777777" w:rsidTr="001C37B1">
        <w:tc>
          <w:tcPr>
            <w:tcW w:w="1021" w:type="dxa"/>
          </w:tcPr>
          <w:p w14:paraId="573C6217" w14:textId="77777777" w:rsidR="008224DF" w:rsidRPr="00AC27DD" w:rsidRDefault="008224DF" w:rsidP="001C37B1">
            <w:pPr>
              <w:jc w:val="center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</w:rPr>
              <w:t>Artikel-Nr.</w:t>
            </w:r>
          </w:p>
        </w:tc>
        <w:tc>
          <w:tcPr>
            <w:tcW w:w="2268" w:type="dxa"/>
            <w:shd w:val="clear" w:color="auto" w:fill="FFFF00"/>
          </w:tcPr>
          <w:p w14:paraId="428BF22F" w14:textId="77777777" w:rsidR="008224DF" w:rsidRPr="00AC27DD" w:rsidRDefault="008224DF" w:rsidP="001C37B1">
            <w:pPr>
              <w:jc w:val="center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</w:rPr>
              <w:t>Produktbezeichnung (deutsch)</w:t>
            </w:r>
          </w:p>
        </w:tc>
        <w:tc>
          <w:tcPr>
            <w:tcW w:w="2292" w:type="dxa"/>
            <w:shd w:val="clear" w:color="auto" w:fill="FFFF00"/>
          </w:tcPr>
          <w:p w14:paraId="0DD6C926" w14:textId="4D455C59" w:rsidR="008224DF" w:rsidRPr="00AC27DD" w:rsidRDefault="008224DF" w:rsidP="00097F40">
            <w:pPr>
              <w:jc w:val="center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</w:rPr>
              <w:t>Produ</w:t>
            </w:r>
            <w:r w:rsidR="00097F40">
              <w:rPr>
                <w:rFonts w:ascii="Berlin Type" w:hAnsi="Berlin Type"/>
                <w:sz w:val="22"/>
              </w:rPr>
              <w:t>ktbezeichnung (englisch</w:t>
            </w:r>
            <w:r w:rsidRPr="00AC27DD">
              <w:rPr>
                <w:rFonts w:ascii="Berlin Type" w:hAnsi="Berlin Type"/>
                <w:sz w:val="22"/>
              </w:rPr>
              <w:t>)</w:t>
            </w:r>
          </w:p>
        </w:tc>
        <w:tc>
          <w:tcPr>
            <w:tcW w:w="969" w:type="dxa"/>
            <w:shd w:val="clear" w:color="auto" w:fill="FFFF00"/>
          </w:tcPr>
          <w:p w14:paraId="03EF62A4" w14:textId="00DCADDC" w:rsidR="008224DF" w:rsidRPr="00AC27DD" w:rsidRDefault="008224DF" w:rsidP="001C37B1">
            <w:pPr>
              <w:jc w:val="center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</w:rPr>
              <w:t>Basis UDI-DI</w:t>
            </w:r>
            <w:r w:rsidR="002A7241">
              <w:rPr>
                <w:rStyle w:val="Funotenzeichen"/>
                <w:rFonts w:ascii="Berlin Type" w:hAnsi="Berlin Type"/>
                <w:sz w:val="22"/>
              </w:rPr>
              <w:footnoteReference w:id="3"/>
            </w:r>
          </w:p>
        </w:tc>
        <w:tc>
          <w:tcPr>
            <w:tcW w:w="1445" w:type="dxa"/>
            <w:shd w:val="clear" w:color="auto" w:fill="FFFF00"/>
          </w:tcPr>
          <w:p w14:paraId="11A7EB06" w14:textId="00E70C61" w:rsidR="008224DF" w:rsidRPr="00AC27DD" w:rsidRDefault="008224DF" w:rsidP="001C37B1">
            <w:pPr>
              <w:jc w:val="center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</w:rPr>
              <w:t>Nummer der Bescheini-gung der Benannten Stelle</w:t>
            </w:r>
            <w:r w:rsidR="002A7241">
              <w:rPr>
                <w:rStyle w:val="Funotenzeichen"/>
                <w:rFonts w:ascii="Berlin Type" w:hAnsi="Berlin Type"/>
                <w:sz w:val="22"/>
              </w:rPr>
              <w:footnoteReference w:id="4"/>
            </w:r>
          </w:p>
        </w:tc>
        <w:tc>
          <w:tcPr>
            <w:tcW w:w="1492" w:type="dxa"/>
            <w:shd w:val="clear" w:color="auto" w:fill="FFFF00"/>
          </w:tcPr>
          <w:p w14:paraId="71EFF68E" w14:textId="38E528E1" w:rsidR="008224DF" w:rsidRPr="00AC27DD" w:rsidRDefault="00B01F8A" w:rsidP="001C37B1">
            <w:pPr>
              <w:jc w:val="center"/>
              <w:rPr>
                <w:rFonts w:ascii="Berlin Type" w:hAnsi="Berlin Type"/>
                <w:sz w:val="22"/>
              </w:rPr>
            </w:pPr>
            <w:r>
              <w:rPr>
                <w:rFonts w:ascii="Berlin Type" w:hAnsi="Berlin Type"/>
                <w:sz w:val="22"/>
              </w:rPr>
              <w:t>DMIDS</w:t>
            </w:r>
          </w:p>
          <w:p w14:paraId="1DD29A54" w14:textId="2AF15527" w:rsidR="008224DF" w:rsidRPr="00AC27DD" w:rsidRDefault="008224DF" w:rsidP="007826DD">
            <w:pPr>
              <w:jc w:val="center"/>
              <w:rPr>
                <w:rFonts w:ascii="Berlin Type" w:hAnsi="Berlin Type"/>
                <w:sz w:val="22"/>
                <w:vertAlign w:val="superscript"/>
              </w:rPr>
            </w:pPr>
            <w:r w:rsidRPr="00AC27DD">
              <w:rPr>
                <w:rFonts w:ascii="Berlin Type" w:hAnsi="Berlin Type"/>
                <w:sz w:val="22"/>
              </w:rPr>
              <w:t>Registriernr.</w:t>
            </w:r>
            <w:r w:rsidR="007826DD" w:rsidRPr="00AC27DD">
              <w:rPr>
                <w:rStyle w:val="Funotenzeichen"/>
                <w:rFonts w:ascii="Berlin Type" w:hAnsi="Berlin Type"/>
                <w:sz w:val="22"/>
              </w:rPr>
              <w:footnoteReference w:id="5"/>
            </w:r>
          </w:p>
        </w:tc>
      </w:tr>
      <w:tr w:rsidR="008224DF" w:rsidRPr="00AC27DD" w14:paraId="047D61EB" w14:textId="77777777" w:rsidTr="001C37B1">
        <w:tc>
          <w:tcPr>
            <w:tcW w:w="1021" w:type="dxa"/>
          </w:tcPr>
          <w:p w14:paraId="004550F3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  <w:tc>
          <w:tcPr>
            <w:tcW w:w="2268" w:type="dxa"/>
          </w:tcPr>
          <w:p w14:paraId="7E3F2D4D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  <w:tc>
          <w:tcPr>
            <w:tcW w:w="2292" w:type="dxa"/>
          </w:tcPr>
          <w:p w14:paraId="58B9D790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  <w:tc>
          <w:tcPr>
            <w:tcW w:w="969" w:type="dxa"/>
          </w:tcPr>
          <w:p w14:paraId="6C8F8973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  <w:tc>
          <w:tcPr>
            <w:tcW w:w="1445" w:type="dxa"/>
          </w:tcPr>
          <w:p w14:paraId="5998EE52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  <w:tc>
          <w:tcPr>
            <w:tcW w:w="1492" w:type="dxa"/>
          </w:tcPr>
          <w:p w14:paraId="5AFBAF35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</w:tr>
      <w:tr w:rsidR="008224DF" w:rsidRPr="00AC27DD" w14:paraId="4061C074" w14:textId="77777777" w:rsidTr="001C37B1">
        <w:tc>
          <w:tcPr>
            <w:tcW w:w="1021" w:type="dxa"/>
          </w:tcPr>
          <w:p w14:paraId="592229CB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  <w:tc>
          <w:tcPr>
            <w:tcW w:w="2268" w:type="dxa"/>
          </w:tcPr>
          <w:p w14:paraId="0EAA3E25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  <w:tc>
          <w:tcPr>
            <w:tcW w:w="2292" w:type="dxa"/>
          </w:tcPr>
          <w:p w14:paraId="341ECC69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  <w:tc>
          <w:tcPr>
            <w:tcW w:w="969" w:type="dxa"/>
          </w:tcPr>
          <w:p w14:paraId="1C94B01D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  <w:tc>
          <w:tcPr>
            <w:tcW w:w="1445" w:type="dxa"/>
          </w:tcPr>
          <w:p w14:paraId="0F350575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  <w:tc>
          <w:tcPr>
            <w:tcW w:w="1492" w:type="dxa"/>
          </w:tcPr>
          <w:p w14:paraId="001F0079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</w:tr>
      <w:tr w:rsidR="008224DF" w:rsidRPr="00AC27DD" w14:paraId="7D7CEB19" w14:textId="77777777" w:rsidTr="001C37B1">
        <w:tc>
          <w:tcPr>
            <w:tcW w:w="1021" w:type="dxa"/>
          </w:tcPr>
          <w:p w14:paraId="0120F937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  <w:tc>
          <w:tcPr>
            <w:tcW w:w="2268" w:type="dxa"/>
          </w:tcPr>
          <w:p w14:paraId="69055106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  <w:tc>
          <w:tcPr>
            <w:tcW w:w="2292" w:type="dxa"/>
          </w:tcPr>
          <w:p w14:paraId="0C024D2B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  <w:tc>
          <w:tcPr>
            <w:tcW w:w="969" w:type="dxa"/>
          </w:tcPr>
          <w:p w14:paraId="4F571E79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  <w:tc>
          <w:tcPr>
            <w:tcW w:w="1445" w:type="dxa"/>
          </w:tcPr>
          <w:p w14:paraId="5C38D61B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  <w:tc>
          <w:tcPr>
            <w:tcW w:w="1492" w:type="dxa"/>
          </w:tcPr>
          <w:p w14:paraId="0B7AB4F6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</w:tr>
      <w:tr w:rsidR="008224DF" w:rsidRPr="00AC27DD" w14:paraId="593A178E" w14:textId="77777777" w:rsidTr="001C37B1">
        <w:tc>
          <w:tcPr>
            <w:tcW w:w="1021" w:type="dxa"/>
          </w:tcPr>
          <w:p w14:paraId="3C5424F4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  <w:tc>
          <w:tcPr>
            <w:tcW w:w="2268" w:type="dxa"/>
          </w:tcPr>
          <w:p w14:paraId="031A7CAF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  <w:tc>
          <w:tcPr>
            <w:tcW w:w="2292" w:type="dxa"/>
          </w:tcPr>
          <w:p w14:paraId="2A2E0976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  <w:tc>
          <w:tcPr>
            <w:tcW w:w="969" w:type="dxa"/>
          </w:tcPr>
          <w:p w14:paraId="432DBD13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  <w:tc>
          <w:tcPr>
            <w:tcW w:w="1445" w:type="dxa"/>
          </w:tcPr>
          <w:p w14:paraId="4CBB5E23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  <w:tc>
          <w:tcPr>
            <w:tcW w:w="1492" w:type="dxa"/>
          </w:tcPr>
          <w:p w14:paraId="4B17558E" w14:textId="77777777" w:rsidR="008224DF" w:rsidRPr="00AC27DD" w:rsidRDefault="008224DF" w:rsidP="001C37B1">
            <w:pPr>
              <w:rPr>
                <w:rFonts w:ascii="Berlin Type" w:hAnsi="Berlin Type"/>
                <w:sz w:val="22"/>
              </w:rPr>
            </w:pPr>
          </w:p>
        </w:tc>
      </w:tr>
    </w:tbl>
    <w:p w14:paraId="220E92A0" w14:textId="790352A6" w:rsidR="008D3424" w:rsidRPr="00AC27DD" w:rsidRDefault="008D3424" w:rsidP="00930125">
      <w:pPr>
        <w:rPr>
          <w:rFonts w:ascii="Berlin Type" w:hAnsi="Berlin Type"/>
          <w:sz w:val="22"/>
        </w:rPr>
        <w:sectPr w:rsidR="008D3424" w:rsidRPr="00AC27DD" w:rsidSect="008D3424">
          <w:type w:val="continuous"/>
          <w:pgSz w:w="11906" w:h="16838"/>
          <w:pgMar w:top="1417" w:right="1417" w:bottom="1134" w:left="1417" w:header="720" w:footer="720" w:gutter="0"/>
          <w:cols w:space="720"/>
          <w:formProt w:val="0"/>
        </w:sectPr>
      </w:pPr>
    </w:p>
    <w:p w14:paraId="2593F388" w14:textId="02FE1C61" w:rsidR="00061D68" w:rsidRDefault="00934C9E" w:rsidP="007C73FA">
      <w:pPr>
        <w:rPr>
          <w:rFonts w:ascii="Berlin Type" w:hAnsi="Berlin Type"/>
          <w:b/>
          <w:sz w:val="22"/>
          <w:u w:val="single"/>
        </w:rPr>
      </w:pPr>
      <w:r>
        <w:rPr>
          <w:rFonts w:ascii="Berlin Type" w:hAnsi="Berlin Type"/>
          <w:b/>
          <w:sz w:val="22"/>
          <w:u w:val="single"/>
        </w:rPr>
        <w:t>Bemerkungen</w:t>
      </w:r>
    </w:p>
    <w:p w14:paraId="6993548E" w14:textId="2CC0C131" w:rsidR="007C73FA" w:rsidRDefault="007C73FA" w:rsidP="007C73FA">
      <w:pPr>
        <w:rPr>
          <w:rFonts w:ascii="Berlin Type" w:hAnsi="Berlin Type"/>
          <w:b/>
          <w:sz w:val="22"/>
          <w:u w:val="single"/>
        </w:rPr>
      </w:pPr>
    </w:p>
    <w:p w14:paraId="79C03EC0" w14:textId="77777777" w:rsidR="007C73FA" w:rsidRPr="00AC27DD" w:rsidRDefault="007C73FA" w:rsidP="007C73FA">
      <w:pPr>
        <w:rPr>
          <w:rFonts w:ascii="Berlin Type" w:hAnsi="Berlin Type"/>
          <w:sz w:val="22"/>
        </w:rPr>
      </w:pPr>
    </w:p>
    <w:sectPr w:rsidR="007C73FA" w:rsidRPr="00AC27DD" w:rsidSect="008D3424">
      <w:type w:val="continuous"/>
      <w:pgSz w:w="11906" w:h="16838"/>
      <w:pgMar w:top="1417" w:right="1417" w:bottom="1134" w:left="1417" w:header="720" w:footer="72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B1C7A4" w14:textId="77777777" w:rsidR="0047015A" w:rsidRDefault="0047015A" w:rsidP="0069390B">
      <w:r>
        <w:separator/>
      </w:r>
    </w:p>
  </w:endnote>
  <w:endnote w:type="continuationSeparator" w:id="0">
    <w:p w14:paraId="30AC3D5A" w14:textId="77777777" w:rsidR="0047015A" w:rsidRDefault="0047015A" w:rsidP="00693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EUAlbertina-Bold">
    <w:altName w:val="EU Alberti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erlin Type">
    <w:panose1 w:val="020B0502020203020204"/>
    <w:charset w:val="00"/>
    <w:family w:val="swiss"/>
    <w:notTrueType/>
    <w:pitch w:val="variable"/>
    <w:sig w:usb0="00000287" w:usb1="00000001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erlin Type" w:hAnsi="Berlin Type"/>
        <w:sz w:val="22"/>
      </w:rPr>
      <w:id w:val="983039818"/>
      <w:docPartObj>
        <w:docPartGallery w:val="Page Numbers (Bottom of Page)"/>
        <w:docPartUnique/>
      </w:docPartObj>
    </w:sdtPr>
    <w:sdtEndPr/>
    <w:sdtContent>
      <w:sdt>
        <w:sdtPr>
          <w:rPr>
            <w:rFonts w:ascii="Berlin Type" w:hAnsi="Berlin Type"/>
            <w:sz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4EAB92E" w14:textId="79659B3E" w:rsidR="0069390B" w:rsidRPr="00AC27DD" w:rsidRDefault="00AD67AB" w:rsidP="00A42DDC">
            <w:pPr>
              <w:pStyle w:val="Fuzeile"/>
              <w:jc w:val="right"/>
              <w:rPr>
                <w:rFonts w:ascii="Berlin Type" w:hAnsi="Berlin Type"/>
                <w:sz w:val="22"/>
              </w:rPr>
            </w:pPr>
            <w:r w:rsidRPr="00AC27DD">
              <w:rPr>
                <w:rFonts w:ascii="Berlin Type" w:hAnsi="Berlin Type"/>
                <w:sz w:val="22"/>
              </w:rPr>
              <w:t xml:space="preserve">Seite </w:t>
            </w:r>
            <w:r w:rsidRPr="00AC27DD">
              <w:rPr>
                <w:rFonts w:ascii="Berlin Type" w:hAnsi="Berlin Type"/>
                <w:b/>
                <w:bCs/>
                <w:sz w:val="22"/>
                <w:szCs w:val="24"/>
              </w:rPr>
              <w:fldChar w:fldCharType="begin"/>
            </w:r>
            <w:r w:rsidRPr="00AC27DD">
              <w:rPr>
                <w:rFonts w:ascii="Berlin Type" w:hAnsi="Berlin Type"/>
                <w:b/>
                <w:bCs/>
                <w:sz w:val="22"/>
              </w:rPr>
              <w:instrText>PAGE</w:instrText>
            </w:r>
            <w:r w:rsidRPr="00AC27DD">
              <w:rPr>
                <w:rFonts w:ascii="Berlin Type" w:hAnsi="Berlin Type"/>
                <w:b/>
                <w:bCs/>
                <w:sz w:val="22"/>
                <w:szCs w:val="24"/>
              </w:rPr>
              <w:fldChar w:fldCharType="separate"/>
            </w:r>
            <w:r w:rsidR="00C27E21">
              <w:rPr>
                <w:rFonts w:ascii="Berlin Type" w:hAnsi="Berlin Type"/>
                <w:b/>
                <w:bCs/>
                <w:noProof/>
                <w:sz w:val="22"/>
              </w:rPr>
              <w:t>1</w:t>
            </w:r>
            <w:r w:rsidRPr="00AC27DD">
              <w:rPr>
                <w:rFonts w:ascii="Berlin Type" w:hAnsi="Berlin Type"/>
                <w:b/>
                <w:bCs/>
                <w:sz w:val="22"/>
                <w:szCs w:val="24"/>
              </w:rPr>
              <w:fldChar w:fldCharType="end"/>
            </w:r>
            <w:r w:rsidRPr="00AC27DD">
              <w:rPr>
                <w:rFonts w:ascii="Berlin Type" w:hAnsi="Berlin Type"/>
                <w:sz w:val="22"/>
              </w:rPr>
              <w:t xml:space="preserve"> von </w:t>
            </w:r>
            <w:r w:rsidRPr="00AC27DD">
              <w:rPr>
                <w:rFonts w:ascii="Berlin Type" w:hAnsi="Berlin Type"/>
                <w:b/>
                <w:bCs/>
                <w:sz w:val="22"/>
                <w:szCs w:val="24"/>
              </w:rPr>
              <w:fldChar w:fldCharType="begin"/>
            </w:r>
            <w:r w:rsidRPr="00AC27DD">
              <w:rPr>
                <w:rFonts w:ascii="Berlin Type" w:hAnsi="Berlin Type"/>
                <w:b/>
                <w:bCs/>
                <w:sz w:val="22"/>
              </w:rPr>
              <w:instrText>NUMPAGES</w:instrText>
            </w:r>
            <w:r w:rsidRPr="00AC27DD">
              <w:rPr>
                <w:rFonts w:ascii="Berlin Type" w:hAnsi="Berlin Type"/>
                <w:b/>
                <w:bCs/>
                <w:sz w:val="22"/>
                <w:szCs w:val="24"/>
              </w:rPr>
              <w:fldChar w:fldCharType="separate"/>
            </w:r>
            <w:r w:rsidR="00C27E21">
              <w:rPr>
                <w:rFonts w:ascii="Berlin Type" w:hAnsi="Berlin Type"/>
                <w:b/>
                <w:bCs/>
                <w:noProof/>
                <w:sz w:val="22"/>
              </w:rPr>
              <w:t>2</w:t>
            </w:r>
            <w:r w:rsidRPr="00AC27DD">
              <w:rPr>
                <w:rFonts w:ascii="Berlin Type" w:hAnsi="Berlin Type"/>
                <w:b/>
                <w:bCs/>
                <w:sz w:val="22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EB9612" w14:textId="77777777" w:rsidR="0047015A" w:rsidRDefault="0047015A" w:rsidP="0069390B">
      <w:r>
        <w:separator/>
      </w:r>
    </w:p>
  </w:footnote>
  <w:footnote w:type="continuationSeparator" w:id="0">
    <w:p w14:paraId="6B0A446B" w14:textId="77777777" w:rsidR="0047015A" w:rsidRDefault="0047015A" w:rsidP="0069390B">
      <w:r>
        <w:continuationSeparator/>
      </w:r>
    </w:p>
  </w:footnote>
  <w:footnote w:id="1">
    <w:p w14:paraId="70FBEA4C" w14:textId="5E9E9338" w:rsidR="00B46A19" w:rsidRPr="001E76CA" w:rsidRDefault="00B46A19" w:rsidP="00B46A19">
      <w:pPr>
        <w:pStyle w:val="Funotentext"/>
        <w:rPr>
          <w:rFonts w:ascii="Berlin Type" w:hAnsi="Berlin Type"/>
          <w:sz w:val="16"/>
          <w:szCs w:val="16"/>
        </w:rPr>
      </w:pPr>
      <w:r w:rsidRPr="001E76CA">
        <w:rPr>
          <w:rStyle w:val="Funotenzeichen"/>
          <w:rFonts w:ascii="Berlin Type" w:hAnsi="Berlin Type"/>
          <w:sz w:val="16"/>
          <w:szCs w:val="16"/>
        </w:rPr>
        <w:footnoteRef/>
      </w:r>
      <w:r w:rsidRPr="001E76CA">
        <w:rPr>
          <w:rFonts w:ascii="Berlin Type" w:hAnsi="Berlin Type"/>
          <w:sz w:val="16"/>
          <w:szCs w:val="16"/>
        </w:rPr>
        <w:t>auch Ausfuhrbescheinigung, Exportbescheinigung, Freiverkehrsbescheinigung, Besc</w:t>
      </w:r>
      <w:r w:rsidR="00934C9E">
        <w:rPr>
          <w:rFonts w:ascii="Berlin Type" w:hAnsi="Berlin Type"/>
          <w:sz w:val="16"/>
          <w:szCs w:val="16"/>
        </w:rPr>
        <w:t>heinigung der Verkehrsfähigkeit</w:t>
      </w:r>
      <w:r w:rsidRPr="001E76CA">
        <w:rPr>
          <w:rFonts w:ascii="Berlin Type" w:hAnsi="Berlin Type"/>
          <w:sz w:val="16"/>
          <w:szCs w:val="16"/>
        </w:rPr>
        <w:t>, Free Sales Certificate, Certificate of Marketbility, Certificate of Free Sale genannt</w:t>
      </w:r>
    </w:p>
  </w:footnote>
  <w:footnote w:id="2">
    <w:p w14:paraId="607C750A" w14:textId="77777777" w:rsidR="0069390B" w:rsidRPr="00AC27DD" w:rsidRDefault="0069390B">
      <w:pPr>
        <w:pStyle w:val="Funotentext"/>
        <w:rPr>
          <w:rFonts w:ascii="Berlin Type" w:hAnsi="Berlin Type"/>
        </w:rPr>
      </w:pPr>
      <w:r w:rsidRPr="00AC27DD">
        <w:rPr>
          <w:rStyle w:val="Funotenzeichen"/>
          <w:rFonts w:ascii="Berlin Type" w:hAnsi="Berlin Type"/>
          <w:sz w:val="16"/>
          <w:szCs w:val="16"/>
        </w:rPr>
        <w:footnoteRef/>
      </w:r>
      <w:r w:rsidRPr="00AC27DD">
        <w:rPr>
          <w:rFonts w:ascii="Berlin Type" w:hAnsi="Berlin Type"/>
          <w:sz w:val="16"/>
          <w:szCs w:val="16"/>
        </w:rPr>
        <w:t>Identischer Ausdruck der originalen Bescheinigung; diese wird wie das Original unterschrieben und gesiegelt</w:t>
      </w:r>
    </w:p>
  </w:footnote>
  <w:footnote w:id="3">
    <w:p w14:paraId="59DF57F7" w14:textId="058109F5" w:rsidR="002A7241" w:rsidRPr="002A7241" w:rsidRDefault="002A7241">
      <w:pPr>
        <w:pStyle w:val="Funotentext"/>
        <w:rPr>
          <w:rFonts w:ascii="Berlin Type" w:hAnsi="Berlin Type"/>
          <w:sz w:val="16"/>
        </w:rPr>
      </w:pPr>
      <w:r>
        <w:rPr>
          <w:rStyle w:val="Funotenzeichen"/>
        </w:rPr>
        <w:footnoteRef/>
      </w:r>
      <w:r>
        <w:t xml:space="preserve"> </w:t>
      </w:r>
      <w:r w:rsidRPr="0041368F">
        <w:rPr>
          <w:rFonts w:ascii="Berlin Type" w:hAnsi="Berlin Type"/>
          <w:sz w:val="16"/>
        </w:rPr>
        <w:t>Sofern vorhanden, andernfalls „not applicable“ eintragen</w:t>
      </w:r>
    </w:p>
  </w:footnote>
  <w:footnote w:id="4">
    <w:p w14:paraId="3AD2A381" w14:textId="073987A0" w:rsidR="002A7241" w:rsidRDefault="002A7241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Pr="002A7241">
        <w:rPr>
          <w:rFonts w:ascii="Berlin Type" w:hAnsi="Berlin Type"/>
          <w:sz w:val="16"/>
        </w:rPr>
        <w:t>Entfällt bei Klasse A</w:t>
      </w:r>
    </w:p>
  </w:footnote>
  <w:footnote w:id="5">
    <w:p w14:paraId="075C72F1" w14:textId="1041C03F" w:rsidR="007826DD" w:rsidRPr="00B01F8A" w:rsidRDefault="007826DD">
      <w:pPr>
        <w:pStyle w:val="Funotentext"/>
        <w:rPr>
          <w:sz w:val="16"/>
          <w:szCs w:val="16"/>
        </w:rPr>
      </w:pPr>
      <w:r w:rsidRPr="00AC27DD">
        <w:rPr>
          <w:rStyle w:val="Funotenzeichen"/>
          <w:rFonts w:ascii="Berlin Type" w:hAnsi="Berlin Type"/>
          <w:sz w:val="16"/>
        </w:rPr>
        <w:footnoteRef/>
      </w:r>
      <w:r w:rsidR="00AC27DD">
        <w:rPr>
          <w:rFonts w:ascii="Berlin Type" w:hAnsi="Berlin Type"/>
          <w:sz w:val="16"/>
        </w:rPr>
        <w:t xml:space="preserve"> </w:t>
      </w:r>
      <w:r w:rsidR="00B01F8A">
        <w:rPr>
          <w:rFonts w:ascii="Berlin Type" w:hAnsi="Berlin Type"/>
          <w:sz w:val="16"/>
          <w:szCs w:val="16"/>
        </w:rPr>
        <w:t>Deutsches Medizinprodukteinformations-und Datenbanksystem (ehemals DIMDI Registriernummer), Angabe ohne DE/CA73-Kennzeichnung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ECD2E" w14:textId="23D70012" w:rsidR="0069390B" w:rsidRDefault="00C27E21">
    <w:pPr>
      <w:pStyle w:val="Kopfzeile"/>
    </w:pPr>
    <w:r>
      <w:rPr>
        <w:noProof/>
        <w:sz w:val="22"/>
      </w:rPr>
      <w:pict w14:anchorId="058BD1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3pt;height:74.9pt">
          <v:imagedata r:id="rId1" o:title="LAGeSo_H_CMYK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33BF3"/>
    <w:multiLevelType w:val="hybridMultilevel"/>
    <w:tmpl w:val="1862DEB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HfBal3GHYbCeBWGv+TnajCeEAjqJ7LphTJBMkwM0P9NYiFXid9lUpYzkUh1J+EsBVirhjeZ6KB3lKc/9Ftx3Fg==" w:salt="la+wvJN5dhHlk2f8qyaHsQ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6E3"/>
    <w:rsid w:val="00002C2D"/>
    <w:rsid w:val="00061D68"/>
    <w:rsid w:val="00097F40"/>
    <w:rsid w:val="000A3A87"/>
    <w:rsid w:val="00155AD6"/>
    <w:rsid w:val="00180145"/>
    <w:rsid w:val="00182C4E"/>
    <w:rsid w:val="001C2F7A"/>
    <w:rsid w:val="001E76CA"/>
    <w:rsid w:val="001F6364"/>
    <w:rsid w:val="00222421"/>
    <w:rsid w:val="00247880"/>
    <w:rsid w:val="00250B05"/>
    <w:rsid w:val="00260D8A"/>
    <w:rsid w:val="00267D2F"/>
    <w:rsid w:val="002A7241"/>
    <w:rsid w:val="00302A4D"/>
    <w:rsid w:val="003336B5"/>
    <w:rsid w:val="003931B8"/>
    <w:rsid w:val="003D7225"/>
    <w:rsid w:val="00406440"/>
    <w:rsid w:val="00443A90"/>
    <w:rsid w:val="0046185D"/>
    <w:rsid w:val="0047015A"/>
    <w:rsid w:val="00487BC5"/>
    <w:rsid w:val="004A33ED"/>
    <w:rsid w:val="004C1696"/>
    <w:rsid w:val="004E6D4A"/>
    <w:rsid w:val="00523BAD"/>
    <w:rsid w:val="005656DF"/>
    <w:rsid w:val="00583E2A"/>
    <w:rsid w:val="005A27C4"/>
    <w:rsid w:val="005B4A5B"/>
    <w:rsid w:val="005C2559"/>
    <w:rsid w:val="0061082E"/>
    <w:rsid w:val="00617F2B"/>
    <w:rsid w:val="00636210"/>
    <w:rsid w:val="00652BF9"/>
    <w:rsid w:val="00691C4A"/>
    <w:rsid w:val="0069390B"/>
    <w:rsid w:val="006A3035"/>
    <w:rsid w:val="006A5925"/>
    <w:rsid w:val="006C09F2"/>
    <w:rsid w:val="007145F8"/>
    <w:rsid w:val="00732C05"/>
    <w:rsid w:val="00732E54"/>
    <w:rsid w:val="007501CD"/>
    <w:rsid w:val="00756A1D"/>
    <w:rsid w:val="00760904"/>
    <w:rsid w:val="007826DD"/>
    <w:rsid w:val="00792F4E"/>
    <w:rsid w:val="007A47B6"/>
    <w:rsid w:val="007B6C74"/>
    <w:rsid w:val="007C73FA"/>
    <w:rsid w:val="007D292E"/>
    <w:rsid w:val="007E61CC"/>
    <w:rsid w:val="008224DF"/>
    <w:rsid w:val="00843C9D"/>
    <w:rsid w:val="00853570"/>
    <w:rsid w:val="008656F3"/>
    <w:rsid w:val="008854C8"/>
    <w:rsid w:val="008917BA"/>
    <w:rsid w:val="008937B2"/>
    <w:rsid w:val="008D04CD"/>
    <w:rsid w:val="008D3424"/>
    <w:rsid w:val="00921599"/>
    <w:rsid w:val="00930125"/>
    <w:rsid w:val="00934C9E"/>
    <w:rsid w:val="00941EAE"/>
    <w:rsid w:val="009442E0"/>
    <w:rsid w:val="00971E23"/>
    <w:rsid w:val="00976E4E"/>
    <w:rsid w:val="009D755D"/>
    <w:rsid w:val="00A001DA"/>
    <w:rsid w:val="00A42DDC"/>
    <w:rsid w:val="00A44268"/>
    <w:rsid w:val="00A53940"/>
    <w:rsid w:val="00A61261"/>
    <w:rsid w:val="00A617E4"/>
    <w:rsid w:val="00AA1FC3"/>
    <w:rsid w:val="00AC27DD"/>
    <w:rsid w:val="00AD67AB"/>
    <w:rsid w:val="00B014B9"/>
    <w:rsid w:val="00B01F8A"/>
    <w:rsid w:val="00B072CE"/>
    <w:rsid w:val="00B11F98"/>
    <w:rsid w:val="00B46A19"/>
    <w:rsid w:val="00B6233C"/>
    <w:rsid w:val="00BE0C8F"/>
    <w:rsid w:val="00BF40D4"/>
    <w:rsid w:val="00C27E21"/>
    <w:rsid w:val="00C53E7A"/>
    <w:rsid w:val="00C57A8F"/>
    <w:rsid w:val="00C721FC"/>
    <w:rsid w:val="00C828A5"/>
    <w:rsid w:val="00CB5789"/>
    <w:rsid w:val="00CE4117"/>
    <w:rsid w:val="00D22B06"/>
    <w:rsid w:val="00D47856"/>
    <w:rsid w:val="00D60812"/>
    <w:rsid w:val="00D73262"/>
    <w:rsid w:val="00D9733E"/>
    <w:rsid w:val="00DD02AA"/>
    <w:rsid w:val="00E026E3"/>
    <w:rsid w:val="00E027E8"/>
    <w:rsid w:val="00E70752"/>
    <w:rsid w:val="00F1235E"/>
    <w:rsid w:val="00F215DA"/>
    <w:rsid w:val="00F72D00"/>
    <w:rsid w:val="00F7745E"/>
    <w:rsid w:val="00F81099"/>
    <w:rsid w:val="00F9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  <w14:docId w14:val="66CFC4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69390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69390B"/>
    <w:rPr>
      <w:rFonts w:ascii="Arial" w:hAnsi="Arial"/>
      <w:sz w:val="24"/>
    </w:rPr>
  </w:style>
  <w:style w:type="paragraph" w:styleId="Fuzeile">
    <w:name w:val="footer"/>
    <w:basedOn w:val="Standard"/>
    <w:link w:val="FuzeileZchn"/>
    <w:uiPriority w:val="99"/>
    <w:unhideWhenUsed/>
    <w:rsid w:val="0069390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9390B"/>
    <w:rPr>
      <w:rFonts w:ascii="Arial" w:hAnsi="Arial"/>
      <w:sz w:val="24"/>
    </w:rPr>
  </w:style>
  <w:style w:type="character" w:styleId="Hyperlink">
    <w:name w:val="Hyperlink"/>
    <w:rsid w:val="0069390B"/>
    <w:rPr>
      <w:color w:val="0000FF"/>
      <w:u w:val="single"/>
    </w:rPr>
  </w:style>
  <w:style w:type="table" w:styleId="Tabellenraster">
    <w:name w:val="Table Grid"/>
    <w:basedOn w:val="NormaleTabelle"/>
    <w:rsid w:val="006939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semiHidden/>
    <w:unhideWhenUsed/>
    <w:rsid w:val="0069390B"/>
    <w:rPr>
      <w:sz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69390B"/>
    <w:rPr>
      <w:rFonts w:ascii="Arial" w:hAnsi="Arial"/>
    </w:rPr>
  </w:style>
  <w:style w:type="character" w:styleId="Funotenzeichen">
    <w:name w:val="footnote reference"/>
    <w:basedOn w:val="Absatz-Standardschriftart"/>
    <w:semiHidden/>
    <w:unhideWhenUsed/>
    <w:rsid w:val="0069390B"/>
    <w:rPr>
      <w:vertAlign w:val="superscript"/>
    </w:rPr>
  </w:style>
  <w:style w:type="paragraph" w:styleId="Sprechblasentext">
    <w:name w:val="Balloon Text"/>
    <w:basedOn w:val="Standard"/>
    <w:link w:val="SprechblasentextZchn"/>
    <w:semiHidden/>
    <w:unhideWhenUsed/>
    <w:rsid w:val="00792F4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792F4E"/>
    <w:rPr>
      <w:rFonts w:ascii="Tahoma" w:hAnsi="Tahoma" w:cs="Tahoma"/>
      <w:sz w:val="16"/>
      <w:szCs w:val="16"/>
    </w:rPr>
  </w:style>
  <w:style w:type="table" w:customStyle="1" w:styleId="Tabellenraster1">
    <w:name w:val="Tabellenraster1"/>
    <w:basedOn w:val="NormaleTabelle"/>
    <w:next w:val="Tabellenraster"/>
    <w:uiPriority w:val="59"/>
    <w:rsid w:val="007E61C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2B06"/>
    <w:pPr>
      <w:autoSpaceDE w:val="0"/>
      <w:autoSpaceDN w:val="0"/>
      <w:adjustRightInd w:val="0"/>
    </w:pPr>
    <w:rPr>
      <w:rFonts w:ascii="EUAlbertina-Bold" w:hAnsi="EUAlbertina-Bold" w:cs="EUAlbertina-Bold"/>
      <w:color w:val="000000"/>
      <w:sz w:val="24"/>
      <w:szCs w:val="24"/>
    </w:rPr>
  </w:style>
  <w:style w:type="character" w:styleId="Kommentarzeichen">
    <w:name w:val="annotation reference"/>
    <w:basedOn w:val="Absatz-Standardschriftart"/>
    <w:semiHidden/>
    <w:unhideWhenUsed/>
    <w:rsid w:val="00D22B06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D22B06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D22B06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D22B0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D22B06"/>
    <w:rPr>
      <w:rFonts w:ascii="Arial" w:hAnsi="Arial"/>
      <w:b/>
      <w:bCs/>
    </w:rPr>
  </w:style>
  <w:style w:type="paragraph" w:styleId="berarbeitung">
    <w:name w:val="Revision"/>
    <w:hidden/>
    <w:uiPriority w:val="99"/>
    <w:semiHidden/>
    <w:rsid w:val="007826DD"/>
    <w:rPr>
      <w:rFonts w:ascii="Arial" w:hAnsi="Arial"/>
      <w:sz w:val="24"/>
    </w:rPr>
  </w:style>
  <w:style w:type="table" w:customStyle="1" w:styleId="Tabellenraster2">
    <w:name w:val="Tabellenraster2"/>
    <w:basedOn w:val="NormaleTabelle"/>
    <w:next w:val="Tabellenraster"/>
    <w:rsid w:val="00406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1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zinprodukte@lageso.berlin.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128C4-DD2D-4E9B-B98E-0245C0275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Antragsformular IVDR (002).dotx</Template>
  <TotalTime>0</TotalTime>
  <Pages>2</Pages>
  <Words>416</Words>
  <Characters>2625</Characters>
  <Application>Microsoft Office Word</Application>
  <DocSecurity>4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LAGeSo Berlin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Wendler, Jessica</dc:creator>
  <cp:lastModifiedBy>Borchert, Andreas</cp:lastModifiedBy>
  <cp:revision>2</cp:revision>
  <cp:lastPrinted>2022-06-15T12:57:00Z</cp:lastPrinted>
  <dcterms:created xsi:type="dcterms:W3CDTF">2023-06-07T09:49:00Z</dcterms:created>
  <dcterms:modified xsi:type="dcterms:W3CDTF">2023-06-07T09:49:00Z</dcterms:modified>
</cp:coreProperties>
</file>